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15F72" w14:textId="4D233405" w:rsidR="00AD5CA2" w:rsidRPr="00AD5CA2" w:rsidRDefault="00AD5CA2" w:rsidP="00AD5CA2">
      <w:pPr>
        <w:tabs>
          <w:tab w:val="right" w:pos="9070"/>
        </w:tabs>
        <w:spacing w:after="0" w:line="240" w:lineRule="auto"/>
        <w:rPr>
          <w:rFonts w:ascii="Nunito" w:eastAsia="Times New Roman" w:hAnsi="Nunito" w:cs="Times New Roman"/>
          <w:b/>
          <w:sz w:val="28"/>
          <w:szCs w:val="28"/>
          <w:lang w:val="de-AT"/>
        </w:rPr>
      </w:pPr>
      <w:r w:rsidRPr="00AD5CA2">
        <w:rPr>
          <w:rFonts w:ascii="Nunito" w:eastAsia="Times New Roman" w:hAnsi="Nunito" w:cs="Times New Roman"/>
          <w:b/>
          <w:sz w:val="28"/>
          <w:szCs w:val="28"/>
          <w:lang w:val="de-AT"/>
        </w:rPr>
        <w:t>Anmeldung zum Schulbesuch</w:t>
      </w:r>
      <w:r>
        <w:rPr>
          <w:rFonts w:ascii="Nunito" w:eastAsia="Times New Roman" w:hAnsi="Nunito" w:cs="Times New Roman"/>
          <w:b/>
          <w:sz w:val="28"/>
          <w:szCs w:val="28"/>
          <w:lang w:val="de-AT"/>
        </w:rPr>
        <w:br/>
        <w:t xml:space="preserve">der </w:t>
      </w:r>
      <w:sdt>
        <w:sdtPr>
          <w:rPr>
            <w:rFonts w:ascii="Nunito" w:eastAsia="Times New Roman" w:hAnsi="Nunito" w:cs="Times New Roman"/>
            <w:b/>
            <w:sz w:val="28"/>
            <w:szCs w:val="28"/>
            <w:lang w:val="de-AT"/>
          </w:rPr>
          <w:id w:val="1114645382"/>
          <w:placeholder>
            <w:docPart w:val="C777A953F80F45C997480545E3DA757B"/>
          </w:placeholder>
          <w:showingPlcHdr/>
          <w:text/>
        </w:sdtPr>
        <w:sdtContent>
          <w:r w:rsidRPr="00617DA0">
            <w:rPr>
              <w:sz w:val="20"/>
              <w:shd w:val="clear" w:color="auto" w:fill="D9D9D9" w:themeFill="background1" w:themeFillShade="D9"/>
            </w:rPr>
            <w:t xml:space="preserve">          </w:t>
          </w:r>
        </w:sdtContent>
      </w:sdt>
      <w:r w:rsidRPr="00AD5CA2">
        <w:rPr>
          <w:rFonts w:ascii="Nunito" w:eastAsia="Times New Roman" w:hAnsi="Nunito" w:cs="Times New Roman"/>
          <w:b/>
          <w:sz w:val="28"/>
          <w:szCs w:val="28"/>
          <w:lang w:val="de-AT"/>
        </w:rPr>
        <w:t xml:space="preserve"> </w:t>
      </w:r>
      <w:r>
        <w:rPr>
          <w:rFonts w:ascii="Nunito" w:eastAsia="Times New Roman" w:hAnsi="Nunito" w:cs="Times New Roman"/>
          <w:b/>
          <w:sz w:val="28"/>
          <w:szCs w:val="28"/>
          <w:lang w:val="de-AT"/>
        </w:rPr>
        <w:t>Schulstufe</w:t>
      </w:r>
      <w:r w:rsidRPr="00AD5CA2">
        <w:rPr>
          <w:rFonts w:ascii="Nunito" w:eastAsia="Times New Roman" w:hAnsi="Nunito" w:cs="Times New Roman"/>
          <w:b/>
          <w:sz w:val="28"/>
          <w:szCs w:val="28"/>
          <w:lang w:val="de-AT"/>
        </w:rPr>
        <w:t xml:space="preserve"> im Schuljahr 20</w:t>
      </w:r>
      <w:r w:rsidR="00623ADA" w:rsidRPr="00623ADA">
        <w:rPr>
          <w:rFonts w:ascii="Nunito" w:eastAsia="Times New Roman" w:hAnsi="Nunito" w:cs="Times New Roman"/>
          <w:b/>
          <w:sz w:val="28"/>
          <w:szCs w:val="28"/>
          <w:lang w:val="de-AT"/>
        </w:rPr>
        <w:t xml:space="preserve"> </w:t>
      </w:r>
      <w:sdt>
        <w:sdtPr>
          <w:rPr>
            <w:rFonts w:ascii="Nunito" w:eastAsia="Times New Roman" w:hAnsi="Nunito" w:cs="Times New Roman"/>
            <w:b/>
            <w:sz w:val="28"/>
            <w:szCs w:val="28"/>
            <w:lang w:val="de-AT"/>
          </w:rPr>
          <w:id w:val="-1580515736"/>
          <w:placeholder>
            <w:docPart w:val="9236F24967C244F9A56D9F5E226069D7"/>
          </w:placeholder>
          <w:showingPlcHdr/>
          <w:text/>
        </w:sdtPr>
        <w:sdtContent>
          <w:r w:rsidR="00623ADA" w:rsidRPr="00617DA0">
            <w:rPr>
              <w:sz w:val="20"/>
              <w:shd w:val="clear" w:color="auto" w:fill="D9D9D9" w:themeFill="background1" w:themeFillShade="D9"/>
            </w:rPr>
            <w:t xml:space="preserve">          </w:t>
          </w:r>
        </w:sdtContent>
      </w:sdt>
      <w:r w:rsidR="00623ADA" w:rsidRPr="00AD5CA2">
        <w:rPr>
          <w:rFonts w:ascii="Nunito" w:eastAsia="Times New Roman" w:hAnsi="Nunito" w:cs="Times New Roman"/>
          <w:b/>
          <w:sz w:val="28"/>
          <w:szCs w:val="28"/>
          <w:lang w:val="de-AT"/>
        </w:rPr>
        <w:t xml:space="preserve"> </w:t>
      </w:r>
      <w:r w:rsidRPr="00AD5CA2">
        <w:rPr>
          <w:rFonts w:ascii="Nunito" w:eastAsia="Times New Roman" w:hAnsi="Nunito" w:cs="Times New Roman"/>
          <w:b/>
          <w:sz w:val="28"/>
          <w:szCs w:val="28"/>
          <w:lang w:val="de-AT"/>
        </w:rPr>
        <w:t>/</w:t>
      </w:r>
      <w:r w:rsidR="00623ADA" w:rsidRPr="00623ADA">
        <w:rPr>
          <w:rFonts w:ascii="Nunito" w:eastAsia="Times New Roman" w:hAnsi="Nunito" w:cs="Times New Roman"/>
          <w:b/>
          <w:sz w:val="28"/>
          <w:szCs w:val="28"/>
          <w:lang w:val="de-AT"/>
        </w:rPr>
        <w:t xml:space="preserve"> </w:t>
      </w:r>
      <w:sdt>
        <w:sdtPr>
          <w:rPr>
            <w:rFonts w:ascii="Nunito" w:eastAsia="Times New Roman" w:hAnsi="Nunito" w:cs="Times New Roman"/>
            <w:b/>
            <w:sz w:val="28"/>
            <w:szCs w:val="28"/>
            <w:lang w:val="de-AT"/>
          </w:rPr>
          <w:id w:val="-14698249"/>
          <w:placeholder>
            <w:docPart w:val="A7AFF5D0E1E148F6AC56CEE989687F76"/>
          </w:placeholder>
          <w:showingPlcHdr/>
          <w:text/>
        </w:sdtPr>
        <w:sdtContent>
          <w:r w:rsidR="00623ADA" w:rsidRPr="00617DA0">
            <w:rPr>
              <w:sz w:val="20"/>
              <w:shd w:val="clear" w:color="auto" w:fill="D9D9D9" w:themeFill="background1" w:themeFillShade="D9"/>
            </w:rPr>
            <w:t xml:space="preserve">          </w:t>
          </w:r>
        </w:sdtContent>
      </w:sdt>
      <w:r w:rsidR="00D91262" w:rsidRPr="00D91262">
        <w:rPr>
          <w:rFonts w:ascii="Nunito" w:eastAsia="Times New Roman" w:hAnsi="Nunito" w:cs="Times New Roman"/>
          <w:b/>
          <w:color w:val="FFFFFF" w:themeColor="background1"/>
          <w:sz w:val="28"/>
          <w:szCs w:val="28"/>
          <w:lang w:val="de-AT"/>
        </w:rPr>
        <w:t>.</w:t>
      </w:r>
    </w:p>
    <w:p w14:paraId="271789EF" w14:textId="77777777" w:rsidR="00AD5CA2" w:rsidRPr="00AD5CA2" w:rsidRDefault="00AD5CA2" w:rsidP="00AD5CA2">
      <w:pPr>
        <w:spacing w:after="0" w:line="240" w:lineRule="auto"/>
        <w:jc w:val="center"/>
        <w:rPr>
          <w:rFonts w:ascii="Nunito" w:eastAsia="Times New Roman" w:hAnsi="Nunito" w:cs="Times New Roman"/>
          <w:b/>
          <w:sz w:val="20"/>
          <w:szCs w:val="20"/>
          <w:lang w:val="de-AT"/>
        </w:rPr>
      </w:pPr>
    </w:p>
    <w:p w14:paraId="4D13507E" w14:textId="013E4D8F" w:rsidR="00AD5CA2" w:rsidRDefault="00AD5CA2" w:rsidP="00AD5CA2">
      <w:pPr>
        <w:spacing w:after="0" w:line="240" w:lineRule="auto"/>
        <w:jc w:val="center"/>
        <w:rPr>
          <w:rFonts w:ascii="Nunito" w:eastAsia="Times New Roman" w:hAnsi="Nunito" w:cs="Times New Roman"/>
          <w:b/>
          <w:sz w:val="20"/>
          <w:szCs w:val="20"/>
          <w:lang w:val="de-AT"/>
        </w:rPr>
      </w:pPr>
    </w:p>
    <w:p w14:paraId="4E32084B" w14:textId="77777777" w:rsidR="00D91262" w:rsidRPr="00AD5CA2" w:rsidRDefault="00D91262" w:rsidP="00AD5CA2">
      <w:pPr>
        <w:spacing w:after="0" w:line="240" w:lineRule="auto"/>
        <w:jc w:val="center"/>
        <w:rPr>
          <w:rFonts w:ascii="Nunito" w:eastAsia="Times New Roman" w:hAnsi="Nunito" w:cs="Times New Roman"/>
          <w:b/>
          <w:sz w:val="20"/>
          <w:szCs w:val="20"/>
          <w:lang w:val="de-AT"/>
        </w:rPr>
      </w:pPr>
    </w:p>
    <w:p w14:paraId="7903D43A" w14:textId="55474384" w:rsidR="00AD5CA2" w:rsidRPr="00AD5CA2" w:rsidRDefault="00AD5CA2" w:rsidP="00AD5CA2">
      <w:pPr>
        <w:tabs>
          <w:tab w:val="left" w:pos="3686"/>
        </w:tabs>
        <w:spacing w:after="0" w:line="240" w:lineRule="auto"/>
        <w:jc w:val="center"/>
        <w:rPr>
          <w:rFonts w:ascii="Nunito" w:eastAsia="Times New Roman" w:hAnsi="Nunito" w:cs="Arial"/>
          <w:lang w:val="de-AT"/>
        </w:rPr>
      </w:pPr>
      <w:sdt>
        <w:sdtPr>
          <w:rPr>
            <w:rFonts w:ascii="Nunito" w:eastAsia="Times New Roman" w:hAnsi="Nunito" w:cs="Arial"/>
            <w:lang w:val="de-AT"/>
          </w:rPr>
          <w:id w:val="-609821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D5CA2">
            <w:rPr>
              <w:rFonts w:ascii="Segoe UI Symbol" w:eastAsia="Times New Roman" w:hAnsi="Segoe UI Symbol" w:cs="Segoe UI Symbol"/>
              <w:lang w:val="de-AT"/>
            </w:rPr>
            <w:t>☐</w:t>
          </w:r>
        </w:sdtContent>
      </w:sdt>
      <w:r w:rsidRPr="00AD5CA2">
        <w:rPr>
          <w:rFonts w:ascii="Nunito" w:eastAsia="Times New Roman" w:hAnsi="Nunito" w:cs="Arial"/>
          <w:lang w:val="de-AT"/>
        </w:rPr>
        <w:t xml:space="preserve"> </w:t>
      </w:r>
      <w:r w:rsidRPr="00D91262">
        <w:rPr>
          <w:rFonts w:ascii="Nunito" w:eastAsia="Times New Roman" w:hAnsi="Nunito" w:cs="Arial"/>
          <w:lang w:val="de-AT"/>
        </w:rPr>
        <w:t xml:space="preserve">Sprachenzweig </w:t>
      </w:r>
      <w:r w:rsidRPr="00AD5CA2">
        <w:rPr>
          <w:rFonts w:ascii="Nunito" w:eastAsia="Times New Roman" w:hAnsi="Nunito" w:cs="Arial"/>
          <w:lang w:val="de-AT"/>
        </w:rPr>
        <w:t>(</w:t>
      </w:r>
      <w:r w:rsidRPr="00D91262">
        <w:rPr>
          <w:rFonts w:ascii="Nunito" w:eastAsia="Times New Roman" w:hAnsi="Nunito" w:cs="Arial"/>
          <w:lang w:val="de-AT"/>
        </w:rPr>
        <w:t>Gymnasium</w:t>
      </w:r>
      <w:r w:rsidRPr="00AD5CA2">
        <w:rPr>
          <w:rFonts w:ascii="Nunito" w:eastAsia="Times New Roman" w:hAnsi="Nunito" w:cs="Arial"/>
          <w:lang w:val="de-AT"/>
        </w:rPr>
        <w:t>)</w:t>
      </w:r>
      <w:r w:rsidRPr="00AD5CA2">
        <w:rPr>
          <w:rFonts w:ascii="Nunito" w:eastAsia="Times New Roman" w:hAnsi="Nunito" w:cs="Arial"/>
          <w:lang w:val="de-AT"/>
        </w:rPr>
        <w:tab/>
      </w:r>
      <w:sdt>
        <w:sdtPr>
          <w:rPr>
            <w:rFonts w:ascii="Nunito" w:eastAsia="Times New Roman" w:hAnsi="Nunito" w:cs="Arial"/>
            <w:lang w:val="de-AT"/>
          </w:rPr>
          <w:id w:val="1125977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D5CA2">
            <w:rPr>
              <w:rFonts w:ascii="Segoe UI Symbol" w:eastAsia="Times New Roman" w:hAnsi="Segoe UI Symbol" w:cs="Segoe UI Symbol"/>
              <w:lang w:val="de-AT"/>
            </w:rPr>
            <w:t>☐</w:t>
          </w:r>
        </w:sdtContent>
      </w:sdt>
      <w:r w:rsidRPr="00AD5CA2">
        <w:rPr>
          <w:rFonts w:ascii="Nunito" w:eastAsia="Times New Roman" w:hAnsi="Nunito" w:cs="Arial"/>
          <w:lang w:val="de-AT"/>
        </w:rPr>
        <w:t xml:space="preserve"> </w:t>
      </w:r>
      <w:r w:rsidRPr="00D91262">
        <w:rPr>
          <w:rFonts w:ascii="Nunito" w:eastAsia="Times New Roman" w:hAnsi="Nunito" w:cs="Arial"/>
          <w:lang w:val="de-AT"/>
        </w:rPr>
        <w:t>Kreativzweig (</w:t>
      </w:r>
      <w:r w:rsidRPr="00AD5CA2">
        <w:rPr>
          <w:rFonts w:ascii="Nunito" w:eastAsia="Times New Roman" w:hAnsi="Nunito" w:cs="Arial"/>
          <w:lang w:val="de-AT"/>
        </w:rPr>
        <w:t>Realgymnasium)</w:t>
      </w:r>
    </w:p>
    <w:p w14:paraId="22F1A8D6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2BE6E5A5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5404C4DB" w14:textId="77777777" w:rsidR="00AD5CA2" w:rsidRPr="00AD5CA2" w:rsidRDefault="00AD5CA2" w:rsidP="00AD5CA2">
      <w:pPr>
        <w:tabs>
          <w:tab w:val="right" w:pos="9070"/>
        </w:tabs>
        <w:spacing w:after="0" w:line="240" w:lineRule="auto"/>
        <w:rPr>
          <w:rFonts w:ascii="Nunito" w:eastAsia="Times New Roman" w:hAnsi="Nunito" w:cs="Times New Roman"/>
          <w:b/>
          <w:lang w:val="de-AT"/>
        </w:rPr>
      </w:pPr>
      <w:r w:rsidRPr="00AD5CA2">
        <w:rPr>
          <w:rFonts w:ascii="Nunito" w:eastAsia="Times New Roman" w:hAnsi="Nunito" w:cs="Times New Roman"/>
          <w:b/>
          <w:lang w:val="de-AT"/>
        </w:rPr>
        <w:t>Angaben zum Schüler / zur Schülerin</w:t>
      </w:r>
    </w:p>
    <w:p w14:paraId="5600DE33" w14:textId="77777777" w:rsidR="00AD5CA2" w:rsidRPr="00AD5CA2" w:rsidRDefault="00AD5CA2" w:rsidP="00AD5CA2">
      <w:pPr>
        <w:tabs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tbl>
      <w:tblPr>
        <w:tblStyle w:val="Tabellenraster"/>
        <w:tblW w:w="9217" w:type="dxa"/>
        <w:tblLayout w:type="fixed"/>
        <w:tblLook w:val="04A0" w:firstRow="1" w:lastRow="0" w:firstColumn="1" w:lastColumn="0" w:noHBand="0" w:noVBand="1"/>
      </w:tblPr>
      <w:tblGrid>
        <w:gridCol w:w="2263"/>
        <w:gridCol w:w="680"/>
        <w:gridCol w:w="6274"/>
      </w:tblGrid>
      <w:tr w:rsidR="00AD5CA2" w:rsidRPr="00AD5CA2" w14:paraId="6706456C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7A591FCB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Familienname</w:t>
            </w:r>
          </w:p>
        </w:tc>
        <w:tc>
          <w:tcPr>
            <w:tcW w:w="6954" w:type="dxa"/>
            <w:gridSpan w:val="2"/>
            <w:shd w:val="clear" w:color="auto" w:fill="FFFFFF"/>
            <w:vAlign w:val="center"/>
          </w:tcPr>
          <w:p w14:paraId="4825A3B6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97677313"/>
                <w:placeholder>
                  <w:docPart w:val="B34E02BCE652429C9AA098448B357650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716A0703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76A224EF" w14:textId="29F5FE90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Vorname</w:t>
            </w:r>
          </w:p>
        </w:tc>
        <w:tc>
          <w:tcPr>
            <w:tcW w:w="6954" w:type="dxa"/>
            <w:gridSpan w:val="2"/>
            <w:vAlign w:val="center"/>
          </w:tcPr>
          <w:p w14:paraId="456FE9D2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937511535"/>
                <w:placeholder>
                  <w:docPart w:val="0E9292CB71634704ADD1B298CA3766E8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4DBC01F9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0B9BE33F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Weitere Vornamen</w:t>
            </w:r>
          </w:p>
        </w:tc>
        <w:tc>
          <w:tcPr>
            <w:tcW w:w="6954" w:type="dxa"/>
            <w:gridSpan w:val="2"/>
            <w:vAlign w:val="center"/>
          </w:tcPr>
          <w:p w14:paraId="7669A3C0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139493526"/>
                <w:placeholder>
                  <w:docPart w:val="88BF3737ADFA4A94AEA46A6379AAB097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5F199DBB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40A485CC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Geschlecht</w:t>
            </w:r>
          </w:p>
        </w:tc>
        <w:tc>
          <w:tcPr>
            <w:tcW w:w="6954" w:type="dxa"/>
            <w:gridSpan w:val="2"/>
            <w:vAlign w:val="center"/>
          </w:tcPr>
          <w:p w14:paraId="02ADC2DF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370071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männlich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431442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weiblich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85017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  <w:proofErr w:type="spellStart"/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inter</w:t>
            </w:r>
            <w:proofErr w:type="spellEnd"/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44751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divers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583255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offen</w:t>
            </w:r>
          </w:p>
        </w:tc>
      </w:tr>
      <w:tr w:rsidR="00AD5CA2" w:rsidRPr="00AD5CA2" w14:paraId="262644AF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74C4FC07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Geburtsdatum</w:t>
            </w:r>
          </w:p>
        </w:tc>
        <w:tc>
          <w:tcPr>
            <w:tcW w:w="6954" w:type="dxa"/>
            <w:gridSpan w:val="2"/>
            <w:vAlign w:val="center"/>
          </w:tcPr>
          <w:p w14:paraId="44059B5E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104712267"/>
                <w:placeholder>
                  <w:docPart w:val="B085F4D644344692991E8E8FB1E15D53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3750EDF4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2525B7C1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Geburtsort</w:t>
            </w:r>
          </w:p>
        </w:tc>
        <w:tc>
          <w:tcPr>
            <w:tcW w:w="6954" w:type="dxa"/>
            <w:gridSpan w:val="2"/>
            <w:vAlign w:val="center"/>
          </w:tcPr>
          <w:p w14:paraId="33073A36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323898178"/>
                <w:placeholder>
                  <w:docPart w:val="A32BC634CAF448CEACBDCBE6FDE2F1C3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5856CAB1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36C5764B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Geburtsstaat</w:t>
            </w:r>
          </w:p>
        </w:tc>
        <w:tc>
          <w:tcPr>
            <w:tcW w:w="6954" w:type="dxa"/>
            <w:gridSpan w:val="2"/>
            <w:vAlign w:val="center"/>
          </w:tcPr>
          <w:p w14:paraId="5057EE1E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420475435"/>
                <w:placeholder>
                  <w:docPart w:val="3C8ABA7A0C4340F0A0BA06785F249FB9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71110257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14AAC152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Staatsbürgerschaft</w:t>
            </w:r>
          </w:p>
        </w:tc>
        <w:tc>
          <w:tcPr>
            <w:tcW w:w="6954" w:type="dxa"/>
            <w:gridSpan w:val="2"/>
            <w:vAlign w:val="center"/>
          </w:tcPr>
          <w:p w14:paraId="75C7122B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418057699"/>
                <w:placeholder>
                  <w:docPart w:val="94DD79978301437FAE7A221DC4627C70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3EA6F404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3493B439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2. Staatsbürgerschaft</w:t>
            </w:r>
          </w:p>
        </w:tc>
        <w:tc>
          <w:tcPr>
            <w:tcW w:w="6954" w:type="dxa"/>
            <w:gridSpan w:val="2"/>
            <w:vAlign w:val="center"/>
          </w:tcPr>
          <w:p w14:paraId="2175C8D9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155339091"/>
                <w:placeholder>
                  <w:docPart w:val="0896E28AB4E04D81A517E1A87DAA03B9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6730BA78" w14:textId="77777777" w:rsidTr="00AD5CA2">
        <w:trPr>
          <w:trHeight w:val="340"/>
        </w:trPr>
        <w:tc>
          <w:tcPr>
            <w:tcW w:w="2263" w:type="dxa"/>
            <w:vAlign w:val="center"/>
          </w:tcPr>
          <w:p w14:paraId="25EC065C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Religionsbekenntnis</w:t>
            </w:r>
          </w:p>
        </w:tc>
        <w:tc>
          <w:tcPr>
            <w:tcW w:w="6954" w:type="dxa"/>
            <w:gridSpan w:val="2"/>
            <w:vAlign w:val="center"/>
          </w:tcPr>
          <w:p w14:paraId="6ABCC725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313096347"/>
                <w:placeholder>
                  <w:docPart w:val="20B9080CE27E4500B208E55F1F5C9750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4FBB8895" w14:textId="77777777" w:rsidTr="00E95CE8">
        <w:trPr>
          <w:trHeight w:val="340"/>
        </w:trPr>
        <w:tc>
          <w:tcPr>
            <w:tcW w:w="2943" w:type="dxa"/>
            <w:gridSpan w:val="2"/>
            <w:vAlign w:val="center"/>
          </w:tcPr>
          <w:p w14:paraId="536E7A3D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Sozialversicherungsnummer</w:t>
            </w:r>
          </w:p>
        </w:tc>
        <w:tc>
          <w:tcPr>
            <w:tcW w:w="6274" w:type="dxa"/>
            <w:vAlign w:val="center"/>
          </w:tcPr>
          <w:p w14:paraId="50545E89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02620020"/>
                <w:placeholder>
                  <w:docPart w:val="FB1142D6EA5C4504AFCE8D9FECADF0E2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273CD449" w14:textId="77777777" w:rsidTr="00E95CE8">
        <w:trPr>
          <w:trHeight w:val="340"/>
        </w:trPr>
        <w:tc>
          <w:tcPr>
            <w:tcW w:w="2943" w:type="dxa"/>
            <w:gridSpan w:val="2"/>
            <w:vAlign w:val="center"/>
          </w:tcPr>
          <w:p w14:paraId="68739BA9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Schüler*in wohnt bei</w:t>
            </w:r>
          </w:p>
        </w:tc>
        <w:tc>
          <w:tcPr>
            <w:tcW w:w="6274" w:type="dxa"/>
            <w:vAlign w:val="center"/>
          </w:tcPr>
          <w:p w14:paraId="362792F0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052155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Eltern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940067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Vater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298178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Mutter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960677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402527483"/>
                <w:placeholder>
                  <w:docPart w:val="94BF7EFA7B6D4E278B0DB5BE246FB886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576BC87D" w14:textId="77777777" w:rsidTr="00E95CE8">
        <w:trPr>
          <w:trHeight w:val="340"/>
        </w:trPr>
        <w:tc>
          <w:tcPr>
            <w:tcW w:w="2943" w:type="dxa"/>
            <w:gridSpan w:val="2"/>
            <w:vAlign w:val="center"/>
          </w:tcPr>
          <w:p w14:paraId="63A8B8DA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Erziehungsberechtigte/r</w:t>
            </w:r>
          </w:p>
        </w:tc>
        <w:tc>
          <w:tcPr>
            <w:tcW w:w="6274" w:type="dxa"/>
            <w:vAlign w:val="center"/>
          </w:tcPr>
          <w:p w14:paraId="5AC87635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23854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Eltern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862125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Vater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383869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Mutter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08667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874153933"/>
                <w:placeholder>
                  <w:docPart w:val="4681435D47484D8F9C8CCA21A5673927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</w:tbl>
    <w:p w14:paraId="5CF73934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tbl>
      <w:tblPr>
        <w:tblStyle w:val="Tabellenraster"/>
        <w:tblW w:w="9217" w:type="dxa"/>
        <w:tblLayout w:type="fixed"/>
        <w:tblLook w:val="04A0" w:firstRow="1" w:lastRow="0" w:firstColumn="1" w:lastColumn="0" w:noHBand="0" w:noVBand="1"/>
      </w:tblPr>
      <w:tblGrid>
        <w:gridCol w:w="2122"/>
        <w:gridCol w:w="7095"/>
      </w:tblGrid>
      <w:tr w:rsidR="00AD5CA2" w:rsidRPr="00AD5CA2" w14:paraId="188282E7" w14:textId="77777777" w:rsidTr="00E95CE8">
        <w:trPr>
          <w:trHeight w:val="340"/>
        </w:trPr>
        <w:tc>
          <w:tcPr>
            <w:tcW w:w="2122" w:type="dxa"/>
            <w:vAlign w:val="center"/>
          </w:tcPr>
          <w:p w14:paraId="135A58E9" w14:textId="0EE93A29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Alltagssprache</w:t>
            </w:r>
          </w:p>
        </w:tc>
        <w:tc>
          <w:tcPr>
            <w:tcW w:w="7095" w:type="dxa"/>
            <w:vAlign w:val="center"/>
          </w:tcPr>
          <w:p w14:paraId="0C118E08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254157309"/>
                <w:placeholder>
                  <w:docPart w:val="C0AAB9A4AD46458AB40CA0301BD5C469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50596CA0" w14:textId="77777777" w:rsidTr="00E95CE8">
        <w:trPr>
          <w:trHeight w:val="340"/>
        </w:trPr>
        <w:tc>
          <w:tcPr>
            <w:tcW w:w="2122" w:type="dxa"/>
            <w:vAlign w:val="center"/>
          </w:tcPr>
          <w:p w14:paraId="62E73789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Erstsprache</w:t>
            </w:r>
          </w:p>
        </w:tc>
        <w:tc>
          <w:tcPr>
            <w:tcW w:w="7095" w:type="dxa"/>
            <w:vAlign w:val="center"/>
          </w:tcPr>
          <w:p w14:paraId="5B4A66DF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51745464"/>
                <w:placeholder>
                  <w:docPart w:val="B16F2BDD52A148F89A75C61748C57C7B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</w:tbl>
    <w:p w14:paraId="11A91A62" w14:textId="1792A0E9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16"/>
          <w:szCs w:val="16"/>
          <w:lang w:val="de-AT"/>
        </w:rPr>
      </w:pPr>
      <w:r w:rsidRPr="00AD5CA2">
        <w:rPr>
          <w:rFonts w:ascii="Nunito" w:eastAsia="Times New Roman" w:hAnsi="Nunito" w:cs="Times New Roman"/>
          <w:sz w:val="16"/>
          <w:szCs w:val="16"/>
          <w:lang w:val="de-AT"/>
        </w:rPr>
        <w:t>Die Alltagssprache ist jene Sprache, die im täglichen Umgang benutzt wird.</w:t>
      </w:r>
    </w:p>
    <w:p w14:paraId="1F65D66E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16"/>
          <w:szCs w:val="16"/>
          <w:lang w:val="de-AT"/>
        </w:rPr>
      </w:pPr>
      <w:r w:rsidRPr="00AD5CA2">
        <w:rPr>
          <w:rFonts w:ascii="Nunito" w:eastAsia="Times New Roman" w:hAnsi="Nunito" w:cs="Times New Roman"/>
          <w:sz w:val="16"/>
          <w:szCs w:val="16"/>
          <w:lang w:val="de-AT"/>
        </w:rPr>
        <w:t>Die Erstsprache (Muttersprache) ist jene Sprache, die als erste Sprache erlernt wurde.</w:t>
      </w:r>
    </w:p>
    <w:p w14:paraId="20DFEF9D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4C7BA8A4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3F0174AB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b/>
          <w:lang w:val="de-AT"/>
        </w:rPr>
      </w:pPr>
      <w:r w:rsidRPr="00AD5CA2">
        <w:rPr>
          <w:rFonts w:ascii="Nunito" w:eastAsia="Times New Roman" w:hAnsi="Nunito" w:cs="Times New Roman"/>
          <w:b/>
          <w:lang w:val="de-AT"/>
        </w:rPr>
        <w:t>Weitere Angaben zum Schüler / zur Schülerin</w:t>
      </w:r>
    </w:p>
    <w:p w14:paraId="35E59CD6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b/>
          <w:sz w:val="20"/>
          <w:szCs w:val="20"/>
          <w:lang w:val="de-AT"/>
        </w:rPr>
      </w:pPr>
    </w:p>
    <w:tbl>
      <w:tblPr>
        <w:tblStyle w:val="Tabellenraster"/>
        <w:tblW w:w="9213" w:type="dxa"/>
        <w:tblLook w:val="04A0" w:firstRow="1" w:lastRow="0" w:firstColumn="1" w:lastColumn="0" w:noHBand="0" w:noVBand="1"/>
      </w:tblPr>
      <w:tblGrid>
        <w:gridCol w:w="3964"/>
        <w:gridCol w:w="5249"/>
      </w:tblGrid>
      <w:tr w:rsidR="00AD5CA2" w:rsidRPr="00AD5CA2" w14:paraId="4F5ACE5D" w14:textId="77777777" w:rsidTr="00AD5CA2">
        <w:trPr>
          <w:trHeight w:val="340"/>
        </w:trPr>
        <w:tc>
          <w:tcPr>
            <w:tcW w:w="3964" w:type="dxa"/>
            <w:vAlign w:val="center"/>
          </w:tcPr>
          <w:p w14:paraId="44BE99FB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Zuletzt besuchte Schule</w:t>
            </w:r>
          </w:p>
        </w:tc>
        <w:tc>
          <w:tcPr>
            <w:tcW w:w="5249" w:type="dxa"/>
            <w:vAlign w:val="center"/>
          </w:tcPr>
          <w:p w14:paraId="5F25FCA9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443099725"/>
                <w:placeholder>
                  <w:docPart w:val="CFD21E841B95421885CD1BD24534158C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622E12F3" w14:textId="77777777" w:rsidTr="00AD5CA2">
        <w:trPr>
          <w:trHeight w:val="340"/>
        </w:trPr>
        <w:tc>
          <w:tcPr>
            <w:tcW w:w="3964" w:type="dxa"/>
            <w:vAlign w:val="center"/>
          </w:tcPr>
          <w:p w14:paraId="69AB9FFF" w14:textId="6B5E6EE9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Geschwister am BG/BRG </w:t>
            </w:r>
            <w:proofErr w:type="spellStart"/>
            <w:r w:rsidR="00623ADA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Werndlpark</w:t>
            </w:r>
            <w:proofErr w:type="spellEnd"/>
          </w:p>
        </w:tc>
        <w:tc>
          <w:tcPr>
            <w:tcW w:w="5249" w:type="dxa"/>
            <w:vAlign w:val="center"/>
          </w:tcPr>
          <w:p w14:paraId="7825EE26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598637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Ja – Anzahl: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585569303"/>
                <w:placeholder>
                  <w:docPart w:val="ADD6AEEF952A448FB8271AA43FE53394"/>
                </w:placeholder>
                <w:showingPlcHdr/>
                <w:dropDownList>
                  <w:listItem w:value="Wählen Sie ein Element aus."/>
                  <w:listItem w:displayText=" " w:value="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dropDownList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              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2050571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Nein</w:t>
            </w:r>
          </w:p>
        </w:tc>
      </w:tr>
      <w:tr w:rsidR="00AD5CA2" w:rsidRPr="00AD5CA2" w14:paraId="1FC45E72" w14:textId="77777777" w:rsidTr="00AD5CA2">
        <w:trPr>
          <w:trHeight w:hRule="exact" w:val="57"/>
        </w:trPr>
        <w:tc>
          <w:tcPr>
            <w:tcW w:w="3964" w:type="dxa"/>
            <w:tcBorders>
              <w:left w:val="nil"/>
              <w:right w:val="nil"/>
            </w:tcBorders>
            <w:vAlign w:val="center"/>
          </w:tcPr>
          <w:p w14:paraId="1C99EAE4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5249" w:type="dxa"/>
            <w:tcBorders>
              <w:left w:val="nil"/>
              <w:right w:val="nil"/>
            </w:tcBorders>
            <w:vAlign w:val="center"/>
          </w:tcPr>
          <w:p w14:paraId="57D4F4E8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</w:tr>
      <w:tr w:rsidR="00AD5CA2" w:rsidRPr="00AD5CA2" w14:paraId="1AE62ADB" w14:textId="77777777" w:rsidTr="00AD5CA2">
        <w:trPr>
          <w:trHeight w:val="340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14:paraId="4B68000C" w14:textId="512163FC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Tagesbetreuung (1. – 4.Klasse)</w:t>
            </w:r>
          </w:p>
        </w:tc>
        <w:tc>
          <w:tcPr>
            <w:tcW w:w="5249" w:type="dxa"/>
            <w:tcBorders>
              <w:bottom w:val="single" w:sz="4" w:space="0" w:color="auto"/>
            </w:tcBorders>
            <w:vAlign w:val="center"/>
          </w:tcPr>
          <w:p w14:paraId="6FD6B4E2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367760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Ja – Anzahl der Tage: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597217688"/>
                <w:placeholder>
                  <w:docPart w:val="C87B905AC62E48B6981298720E4771DB"/>
                </w:placeholder>
                <w:showingPlcHdr/>
                <w:dropDownList>
                  <w:listItem w:value="Wählen Sie ein Element aus."/>
                  <w:listItem w:displayText=" " w:value="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dropDownList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7168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Nein</w:t>
            </w:r>
          </w:p>
        </w:tc>
      </w:tr>
      <w:tr w:rsidR="00AD5CA2" w:rsidRPr="00AD5CA2" w14:paraId="63023B70" w14:textId="77777777" w:rsidTr="00AD5CA2">
        <w:trPr>
          <w:trHeight w:hRule="exact" w:val="57"/>
        </w:trPr>
        <w:tc>
          <w:tcPr>
            <w:tcW w:w="3964" w:type="dxa"/>
            <w:tcBorders>
              <w:left w:val="nil"/>
              <w:right w:val="nil"/>
            </w:tcBorders>
            <w:vAlign w:val="center"/>
          </w:tcPr>
          <w:p w14:paraId="0B06C4A4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5249" w:type="dxa"/>
            <w:tcBorders>
              <w:left w:val="nil"/>
              <w:right w:val="nil"/>
            </w:tcBorders>
            <w:vAlign w:val="center"/>
          </w:tcPr>
          <w:p w14:paraId="1DB27A15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</w:tr>
      <w:tr w:rsidR="00623ADA" w:rsidRPr="00AD5CA2" w14:paraId="11227755" w14:textId="77777777" w:rsidTr="00AD5CA2">
        <w:trPr>
          <w:trHeight w:val="340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14:paraId="67AF2049" w14:textId="2B2E4D5D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UÜ „Bewegte Klasse“ (1.  – 4. Klasse)</w:t>
            </w:r>
          </w:p>
        </w:tc>
        <w:tc>
          <w:tcPr>
            <w:tcW w:w="5249" w:type="dxa"/>
            <w:tcBorders>
              <w:bottom w:val="single" w:sz="4" w:space="0" w:color="auto"/>
            </w:tcBorders>
            <w:vAlign w:val="center"/>
          </w:tcPr>
          <w:p w14:paraId="4476803D" w14:textId="0B020808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235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Ja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289553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Nein</w:t>
            </w:r>
          </w:p>
        </w:tc>
      </w:tr>
      <w:tr w:rsidR="00623ADA" w:rsidRPr="00AD5CA2" w14:paraId="20756CE4" w14:textId="77777777" w:rsidTr="00AD5CA2">
        <w:trPr>
          <w:trHeight w:val="340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14:paraId="755B03E7" w14:textId="447C7EE4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Begabungsabklärung durch Talente OÖ</w:t>
            </w:r>
          </w:p>
        </w:tc>
        <w:tc>
          <w:tcPr>
            <w:tcW w:w="5249" w:type="dxa"/>
            <w:tcBorders>
              <w:bottom w:val="single" w:sz="4" w:space="0" w:color="auto"/>
            </w:tcBorders>
            <w:vAlign w:val="center"/>
          </w:tcPr>
          <w:p w14:paraId="3FB1BB91" w14:textId="771CCA11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868872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Ja     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000084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Nein</w:t>
            </w:r>
          </w:p>
        </w:tc>
      </w:tr>
      <w:tr w:rsidR="00623ADA" w:rsidRPr="00AD5CA2" w14:paraId="52C1CF8E" w14:textId="77777777" w:rsidTr="00AD5CA2">
        <w:trPr>
          <w:trHeight w:hRule="exact" w:val="57"/>
        </w:trPr>
        <w:tc>
          <w:tcPr>
            <w:tcW w:w="3964" w:type="dxa"/>
            <w:tcBorders>
              <w:left w:val="nil"/>
              <w:right w:val="nil"/>
            </w:tcBorders>
            <w:vAlign w:val="center"/>
          </w:tcPr>
          <w:p w14:paraId="7248C32E" w14:textId="77777777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5249" w:type="dxa"/>
            <w:tcBorders>
              <w:left w:val="nil"/>
              <w:right w:val="nil"/>
            </w:tcBorders>
            <w:vAlign w:val="center"/>
          </w:tcPr>
          <w:p w14:paraId="6C74AA9A" w14:textId="77777777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</w:tr>
      <w:tr w:rsidR="00623ADA" w:rsidRPr="00AD5CA2" w14:paraId="78A0F289" w14:textId="77777777" w:rsidTr="00E95CE8">
        <w:trPr>
          <w:trHeight w:val="340"/>
        </w:trPr>
        <w:tc>
          <w:tcPr>
            <w:tcW w:w="3964" w:type="dxa"/>
            <w:vAlign w:val="center"/>
          </w:tcPr>
          <w:p w14:paraId="70444CEE" w14:textId="24285093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proofErr w:type="spellStart"/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Fachwahl</w:t>
            </w:r>
            <w:proofErr w:type="spellEnd"/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Sprache </w:t>
            </w: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ab der 3. Klasse</w:t>
            </w:r>
            <w:r w:rsidRPr="00623ADA">
              <w:rPr>
                <w:rFonts w:ascii="Nunito" w:eastAsia="Times New Roman" w:hAnsi="Nunito" w:cs="Times New Roman"/>
                <w:sz w:val="20"/>
                <w:szCs w:val="20"/>
                <w:vertAlign w:val="superscript"/>
                <w:lang w:val="de-AT"/>
              </w:rPr>
              <w:t>1</w:t>
            </w:r>
          </w:p>
        </w:tc>
        <w:tc>
          <w:tcPr>
            <w:tcW w:w="5249" w:type="dxa"/>
            <w:vAlign w:val="center"/>
          </w:tcPr>
          <w:p w14:paraId="07483835" w14:textId="48615D6A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54898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Latein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933551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Französisch</w:t>
            </w: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007508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Spanisch</w:t>
            </w:r>
          </w:p>
        </w:tc>
      </w:tr>
      <w:tr w:rsidR="00623ADA" w:rsidRPr="00AD5CA2" w14:paraId="4860676B" w14:textId="77777777" w:rsidTr="00E95CE8">
        <w:trPr>
          <w:trHeight w:val="340"/>
        </w:trPr>
        <w:tc>
          <w:tcPr>
            <w:tcW w:w="3964" w:type="dxa"/>
            <w:vAlign w:val="center"/>
          </w:tcPr>
          <w:p w14:paraId="51857531" w14:textId="74EECA04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proofErr w:type="spellStart"/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Fachwahl</w:t>
            </w:r>
            <w:proofErr w:type="spellEnd"/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Sprache </w:t>
            </w: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ab der </w:t>
            </w: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5</w:t>
            </w: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. Klasse</w:t>
            </w:r>
            <w:r>
              <w:rPr>
                <w:rFonts w:ascii="Nunito" w:eastAsia="Times New Roman" w:hAnsi="Nunito" w:cs="Times New Roman"/>
                <w:sz w:val="20"/>
                <w:szCs w:val="20"/>
                <w:vertAlign w:val="superscript"/>
                <w:lang w:val="de-AT"/>
              </w:rPr>
              <w:t>2</w:t>
            </w:r>
          </w:p>
        </w:tc>
        <w:tc>
          <w:tcPr>
            <w:tcW w:w="5249" w:type="dxa"/>
            <w:vAlign w:val="center"/>
          </w:tcPr>
          <w:p w14:paraId="07EDC9B9" w14:textId="3B04D69F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9492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Latein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19626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Französisch</w:t>
            </w: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97174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Italienisch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7030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Spanisch</w:t>
            </w:r>
          </w:p>
        </w:tc>
      </w:tr>
      <w:tr w:rsidR="00623ADA" w:rsidRPr="00AD5CA2" w14:paraId="3C46403D" w14:textId="77777777" w:rsidTr="00E95CE8">
        <w:trPr>
          <w:trHeight w:val="340"/>
        </w:trPr>
        <w:tc>
          <w:tcPr>
            <w:tcW w:w="3964" w:type="dxa"/>
            <w:vAlign w:val="center"/>
          </w:tcPr>
          <w:p w14:paraId="356C49F7" w14:textId="2F555ED5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proofErr w:type="spellStart"/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Fachwahl</w:t>
            </w:r>
            <w:proofErr w:type="spellEnd"/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ab der </w:t>
            </w: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7. Klasse</w:t>
            </w:r>
            <w:r>
              <w:rPr>
                <w:rFonts w:ascii="Nunito" w:eastAsia="Times New Roman" w:hAnsi="Nunito" w:cs="Times New Roman"/>
                <w:sz w:val="20"/>
                <w:szCs w:val="20"/>
                <w:vertAlign w:val="superscript"/>
                <w:lang w:val="de-AT"/>
              </w:rPr>
              <w:t>2</w:t>
            </w:r>
          </w:p>
        </w:tc>
        <w:tc>
          <w:tcPr>
            <w:tcW w:w="5249" w:type="dxa"/>
            <w:vAlign w:val="center"/>
          </w:tcPr>
          <w:p w14:paraId="165E5742" w14:textId="0769BB8B" w:rsidR="00623ADA" w:rsidRPr="00AD5CA2" w:rsidRDefault="00623ADA" w:rsidP="00623ADA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334919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Musik     </w:t>
            </w: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363676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D5CA2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Kunst und Gestaltung</w:t>
            </w:r>
          </w:p>
        </w:tc>
      </w:tr>
    </w:tbl>
    <w:p w14:paraId="01C06168" w14:textId="1851B5D8" w:rsidR="00623ADA" w:rsidRDefault="00623ADA" w:rsidP="00AD5CA2">
      <w:pPr>
        <w:spacing w:after="0" w:line="240" w:lineRule="auto"/>
        <w:ind w:left="340" w:hanging="340"/>
        <w:rPr>
          <w:rFonts w:ascii="Nunito" w:eastAsia="Times New Roman" w:hAnsi="Nunito" w:cs="Times New Roman"/>
          <w:sz w:val="16"/>
          <w:szCs w:val="16"/>
          <w:lang w:val="de-AT"/>
        </w:rPr>
      </w:pPr>
      <w:r w:rsidRPr="00623ADA">
        <w:rPr>
          <w:rFonts w:ascii="Nunito" w:eastAsia="Times New Roman" w:hAnsi="Nunito" w:cs="Times New Roman"/>
          <w:sz w:val="16"/>
          <w:szCs w:val="16"/>
          <w:vertAlign w:val="superscript"/>
          <w:lang w:val="de-AT"/>
        </w:rPr>
        <w:t>1</w:t>
      </w:r>
      <w:r w:rsidR="00AD5CA2" w:rsidRPr="00AD5CA2">
        <w:rPr>
          <w:rFonts w:ascii="Nunito" w:eastAsia="Times New Roman" w:hAnsi="Nunito" w:cs="Times New Roman"/>
          <w:sz w:val="16"/>
          <w:szCs w:val="16"/>
          <w:lang w:val="de-AT"/>
        </w:rPr>
        <w:t xml:space="preserve"> </w:t>
      </w:r>
      <w:r w:rsidRPr="00623ADA">
        <w:rPr>
          <w:rFonts w:ascii="Nunito" w:eastAsia="Times New Roman" w:hAnsi="Nunito" w:cs="Times New Roman"/>
          <w:sz w:val="16"/>
          <w:szCs w:val="16"/>
          <w:lang w:val="de-AT"/>
        </w:rPr>
        <w:t>Sprachenzweig</w:t>
      </w:r>
    </w:p>
    <w:p w14:paraId="2211F1C0" w14:textId="351099AC" w:rsidR="00623ADA" w:rsidRPr="00623ADA" w:rsidRDefault="00623ADA" w:rsidP="00623ADA">
      <w:pPr>
        <w:spacing w:after="0" w:line="240" w:lineRule="auto"/>
        <w:ind w:left="340" w:hanging="340"/>
        <w:rPr>
          <w:rFonts w:ascii="Nunito" w:eastAsia="Times New Roman" w:hAnsi="Nunito" w:cs="Times New Roman"/>
          <w:sz w:val="16"/>
          <w:szCs w:val="16"/>
          <w:lang w:val="de-AT"/>
        </w:rPr>
      </w:pPr>
      <w:r>
        <w:rPr>
          <w:rFonts w:ascii="Nunito" w:eastAsia="Times New Roman" w:hAnsi="Nunito" w:cs="Times New Roman"/>
          <w:sz w:val="16"/>
          <w:szCs w:val="16"/>
          <w:vertAlign w:val="superscript"/>
          <w:lang w:val="de-AT"/>
        </w:rPr>
        <w:t>2</w:t>
      </w:r>
      <w:r w:rsidRPr="00AD5CA2">
        <w:rPr>
          <w:rFonts w:ascii="Nunito" w:eastAsia="Times New Roman" w:hAnsi="Nunito" w:cs="Times New Roman"/>
          <w:sz w:val="16"/>
          <w:szCs w:val="16"/>
          <w:lang w:val="de-AT"/>
        </w:rPr>
        <w:t xml:space="preserve"> </w:t>
      </w:r>
      <w:r w:rsidRPr="00623ADA">
        <w:rPr>
          <w:rFonts w:ascii="Nunito" w:eastAsia="Times New Roman" w:hAnsi="Nunito" w:cs="Times New Roman"/>
          <w:sz w:val="16"/>
          <w:szCs w:val="16"/>
          <w:lang w:val="de-AT"/>
        </w:rPr>
        <w:t>Sprachen</w:t>
      </w:r>
      <w:r>
        <w:rPr>
          <w:rFonts w:ascii="Nunito" w:eastAsia="Times New Roman" w:hAnsi="Nunito" w:cs="Times New Roman"/>
          <w:sz w:val="16"/>
          <w:szCs w:val="16"/>
          <w:lang w:val="de-AT"/>
        </w:rPr>
        <w:t>- und Kreativ</w:t>
      </w:r>
      <w:r w:rsidRPr="00623ADA">
        <w:rPr>
          <w:rFonts w:ascii="Nunito" w:eastAsia="Times New Roman" w:hAnsi="Nunito" w:cs="Times New Roman"/>
          <w:sz w:val="16"/>
          <w:szCs w:val="16"/>
          <w:lang w:val="de-AT"/>
        </w:rPr>
        <w:t>zweig</w:t>
      </w:r>
    </w:p>
    <w:p w14:paraId="3826A233" w14:textId="77777777" w:rsidR="00AD5CA2" w:rsidRPr="00AD5CA2" w:rsidRDefault="00AD5CA2" w:rsidP="00AD5CA2">
      <w:pPr>
        <w:spacing w:after="200" w:line="276" w:lineRule="auto"/>
        <w:rPr>
          <w:rFonts w:ascii="Nunito" w:eastAsia="Times New Roman" w:hAnsi="Nunito" w:cs="Times New Roman"/>
          <w:sz w:val="20"/>
          <w:szCs w:val="20"/>
          <w:lang w:val="de-AT"/>
        </w:rPr>
      </w:pP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br w:type="page"/>
      </w:r>
    </w:p>
    <w:p w14:paraId="4AAF427A" w14:textId="4EF26D8A" w:rsid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</w:rPr>
      </w:pPr>
    </w:p>
    <w:p w14:paraId="45613461" w14:textId="3D2340A2" w:rsidR="00D91262" w:rsidRDefault="00D9126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</w:rPr>
      </w:pPr>
    </w:p>
    <w:p w14:paraId="0C736710" w14:textId="77777777" w:rsidR="00D91262" w:rsidRPr="00AD5CA2" w:rsidRDefault="00D9126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</w:rPr>
      </w:pPr>
    </w:p>
    <w:p w14:paraId="409623E1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</w:rPr>
      </w:pPr>
    </w:p>
    <w:p w14:paraId="5AEB353F" w14:textId="77777777" w:rsidR="00AD5CA2" w:rsidRPr="00AD5CA2" w:rsidRDefault="00AD5CA2" w:rsidP="00AD5CA2">
      <w:pPr>
        <w:tabs>
          <w:tab w:val="right" w:pos="9070"/>
        </w:tabs>
        <w:spacing w:after="0" w:line="240" w:lineRule="auto"/>
        <w:rPr>
          <w:rFonts w:ascii="Nunito" w:eastAsia="Times New Roman" w:hAnsi="Nunito" w:cs="Times New Roman"/>
          <w:b/>
          <w:lang w:val="de-AT"/>
        </w:rPr>
      </w:pPr>
      <w:r w:rsidRPr="00AD5CA2">
        <w:rPr>
          <w:rFonts w:ascii="Nunito" w:eastAsia="Times New Roman" w:hAnsi="Nunito" w:cs="Times New Roman"/>
          <w:b/>
          <w:lang w:val="de-AT"/>
        </w:rPr>
        <w:t>Angaben zu den Eltern/Erziehungsberechtigten</w:t>
      </w:r>
    </w:p>
    <w:p w14:paraId="0C6688CF" w14:textId="77777777" w:rsidR="00AD5CA2" w:rsidRPr="00AD5CA2" w:rsidRDefault="00AD5CA2" w:rsidP="00AD5CA2">
      <w:pPr>
        <w:tabs>
          <w:tab w:val="right" w:pos="9070"/>
        </w:tabs>
        <w:spacing w:after="0" w:line="240" w:lineRule="auto"/>
        <w:rPr>
          <w:rFonts w:ascii="Nunito" w:eastAsia="Times New Roman" w:hAnsi="Nunito" w:cs="Times New Roman"/>
          <w:b/>
          <w:sz w:val="20"/>
          <w:szCs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20"/>
        <w:gridCol w:w="3419"/>
        <w:gridCol w:w="3421"/>
      </w:tblGrid>
      <w:tr w:rsidR="00AD5CA2" w:rsidRPr="00AD5CA2" w14:paraId="44036829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549B1549" w14:textId="77777777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3419" w:type="dxa"/>
            <w:vAlign w:val="center"/>
          </w:tcPr>
          <w:p w14:paraId="5C8C722D" w14:textId="77777777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Vater</w:t>
            </w:r>
          </w:p>
        </w:tc>
        <w:tc>
          <w:tcPr>
            <w:tcW w:w="3421" w:type="dxa"/>
            <w:vAlign w:val="center"/>
          </w:tcPr>
          <w:p w14:paraId="13050E54" w14:textId="77777777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Mutter</w:t>
            </w:r>
          </w:p>
        </w:tc>
      </w:tr>
      <w:tr w:rsidR="00AD5CA2" w:rsidRPr="00AD5CA2" w14:paraId="23F0924A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51BFB6D9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Anrede</w:t>
            </w:r>
          </w:p>
        </w:tc>
        <w:tc>
          <w:tcPr>
            <w:tcW w:w="3419" w:type="dxa"/>
            <w:vAlign w:val="center"/>
          </w:tcPr>
          <w:p w14:paraId="42D68763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Herrn</w:t>
            </w:r>
          </w:p>
        </w:tc>
        <w:tc>
          <w:tcPr>
            <w:tcW w:w="3421" w:type="dxa"/>
            <w:vAlign w:val="center"/>
          </w:tcPr>
          <w:p w14:paraId="3B14B1AA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Frau</w:t>
            </w:r>
          </w:p>
        </w:tc>
      </w:tr>
      <w:tr w:rsidR="00AD5CA2" w:rsidRPr="00AD5CA2" w14:paraId="0E044B22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5F28D7F4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Titel</w:t>
            </w:r>
          </w:p>
        </w:tc>
        <w:tc>
          <w:tcPr>
            <w:tcW w:w="3419" w:type="dxa"/>
            <w:vAlign w:val="center"/>
          </w:tcPr>
          <w:p w14:paraId="3CF198E3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226656096"/>
                <w:placeholder>
                  <w:docPart w:val="5038D727AA8C47D6BC59E34161765FEF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1B830FDD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09518963"/>
                <w:placeholder>
                  <w:docPart w:val="31C37A1FD5CB402E91799DDEE53972FE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3EC26943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55C31385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Akad. Grad (vor)</w:t>
            </w:r>
          </w:p>
        </w:tc>
        <w:tc>
          <w:tcPr>
            <w:tcW w:w="3419" w:type="dxa"/>
            <w:vAlign w:val="center"/>
          </w:tcPr>
          <w:p w14:paraId="37D0A9B0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2037005018"/>
                <w:placeholder>
                  <w:docPart w:val="1BF8F79CB51542B99E2524D12ABAFE3E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5B0A8CA4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962451915"/>
                <w:placeholder>
                  <w:docPart w:val="2E3E0E4571B5445EB21473CA83DA4E62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7461D7F3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434D0894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Vorname</w:t>
            </w:r>
          </w:p>
        </w:tc>
        <w:tc>
          <w:tcPr>
            <w:tcW w:w="3419" w:type="dxa"/>
            <w:vAlign w:val="center"/>
          </w:tcPr>
          <w:p w14:paraId="7D4EFC6A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41466591"/>
                <w:placeholder>
                  <w:docPart w:val="21AD20B44A8B41D1AC7BCF12CF96D342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5A3668DD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708412213"/>
                <w:placeholder>
                  <w:docPart w:val="A304014427D24E318599306F6753C08F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483A902A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68A6742B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2. Vorname</w:t>
            </w:r>
          </w:p>
        </w:tc>
        <w:tc>
          <w:tcPr>
            <w:tcW w:w="3419" w:type="dxa"/>
            <w:vAlign w:val="center"/>
          </w:tcPr>
          <w:p w14:paraId="54C38F3B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383293006"/>
                <w:placeholder>
                  <w:docPart w:val="2E9181F19E3D48DCA2FAF2FE763DF717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6D5A9CB4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305921348"/>
                <w:placeholder>
                  <w:docPart w:val="E794102405AC4579862AACF8817FF183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0B715C77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09B96EF5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Familienname</w:t>
            </w:r>
          </w:p>
        </w:tc>
        <w:tc>
          <w:tcPr>
            <w:tcW w:w="3419" w:type="dxa"/>
            <w:vAlign w:val="center"/>
          </w:tcPr>
          <w:p w14:paraId="29E25C5C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430664434"/>
                <w:placeholder>
                  <w:docPart w:val="932724E971E64A42839561D675DD5F01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6BFE0777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53668383"/>
                <w:placeholder>
                  <w:docPart w:val="A416CA3407C6447581E4A162BBBC9383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6A5CBC2A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16F4FB01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Akad. Grad (nach)</w:t>
            </w:r>
          </w:p>
        </w:tc>
        <w:tc>
          <w:tcPr>
            <w:tcW w:w="3419" w:type="dxa"/>
            <w:vAlign w:val="center"/>
          </w:tcPr>
          <w:p w14:paraId="4F4E0A90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55287008"/>
                <w:placeholder>
                  <w:docPart w:val="B7C8E01D97254F50BD185B7EFE9D6070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7FF80ECD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68550428"/>
                <w:placeholder>
                  <w:docPart w:val="9524FE1A7B3D42ACAFD2410331D4D959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4C30EFCA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02AB9478" w14:textId="2FB4018F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Geburtsdatum</w:t>
            </w:r>
          </w:p>
        </w:tc>
        <w:tc>
          <w:tcPr>
            <w:tcW w:w="3419" w:type="dxa"/>
            <w:vAlign w:val="center"/>
          </w:tcPr>
          <w:p w14:paraId="0B6B60B7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085982732"/>
                <w:placeholder>
                  <w:docPart w:val="C791A0FCE8CB4B98A034A15EFE4E664B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316A0AE6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25457216"/>
                <w:placeholder>
                  <w:docPart w:val="26010490994D4DF690DE2D86A2789584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05E8E97F" w14:textId="77777777" w:rsidTr="00E95CE8">
        <w:trPr>
          <w:trHeight w:hRule="exact" w:val="57"/>
        </w:trPr>
        <w:tc>
          <w:tcPr>
            <w:tcW w:w="2220" w:type="dxa"/>
            <w:vAlign w:val="center"/>
          </w:tcPr>
          <w:p w14:paraId="0C6BE59A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3419" w:type="dxa"/>
            <w:vAlign w:val="center"/>
          </w:tcPr>
          <w:p w14:paraId="2253EC36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3421" w:type="dxa"/>
            <w:vAlign w:val="center"/>
          </w:tcPr>
          <w:p w14:paraId="08998DFD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</w:tr>
      <w:tr w:rsidR="00AD5CA2" w:rsidRPr="00AD5CA2" w14:paraId="01C3B19F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535264A8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Staat</w:t>
            </w:r>
          </w:p>
        </w:tc>
        <w:tc>
          <w:tcPr>
            <w:tcW w:w="3419" w:type="dxa"/>
            <w:vAlign w:val="center"/>
          </w:tcPr>
          <w:p w14:paraId="1AEC71BA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813252677"/>
                <w:placeholder>
                  <w:docPart w:val="54F5FDA432894710A3669F596AF8BE8D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7BD3A73C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00917991"/>
                <w:placeholder>
                  <w:docPart w:val="CA427165B6304B25A1126FB9F5B490AE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6E5C1FD5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4B81C7F3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Postleitzahl</w:t>
            </w:r>
          </w:p>
        </w:tc>
        <w:tc>
          <w:tcPr>
            <w:tcW w:w="3419" w:type="dxa"/>
            <w:vAlign w:val="center"/>
          </w:tcPr>
          <w:p w14:paraId="4CE08F0B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022778164"/>
                <w:placeholder>
                  <w:docPart w:val="1180D818EF8540AA97915132A04B96D6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</w:p>
        </w:tc>
        <w:tc>
          <w:tcPr>
            <w:tcW w:w="3421" w:type="dxa"/>
            <w:vAlign w:val="center"/>
          </w:tcPr>
          <w:p w14:paraId="5DDC7AB3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210921645"/>
                <w:placeholder>
                  <w:docPart w:val="02CEF7CDC88E4DBA97D8795D978F68A7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</w:p>
        </w:tc>
      </w:tr>
      <w:tr w:rsidR="00AD5CA2" w:rsidRPr="00AD5CA2" w14:paraId="18B9B23B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5F3E236A" w14:textId="23C008C9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Ort</w:t>
            </w:r>
            <w:r w:rsidR="00623ADA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/Gemeinde</w:t>
            </w:r>
          </w:p>
        </w:tc>
        <w:tc>
          <w:tcPr>
            <w:tcW w:w="3419" w:type="dxa"/>
            <w:vAlign w:val="center"/>
          </w:tcPr>
          <w:p w14:paraId="6DE18F38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2060116856"/>
                <w:placeholder>
                  <w:docPart w:val="B886CA4E4C3D47A889EC55CCC4371393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01403EE6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96007710"/>
                <w:placeholder>
                  <w:docPart w:val="E640A7C822354AF48B3D68EB892DD4BA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746E0262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26F74F83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Straße</w:t>
            </w:r>
          </w:p>
        </w:tc>
        <w:tc>
          <w:tcPr>
            <w:tcW w:w="3419" w:type="dxa"/>
            <w:vAlign w:val="center"/>
          </w:tcPr>
          <w:p w14:paraId="78B21DE7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44188136"/>
                <w:placeholder>
                  <w:docPart w:val="40EE09C7C19A47E8AD35B99C87254E50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</w:p>
        </w:tc>
        <w:tc>
          <w:tcPr>
            <w:tcW w:w="3421" w:type="dxa"/>
            <w:vAlign w:val="center"/>
          </w:tcPr>
          <w:p w14:paraId="64323026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412096333"/>
                <w:placeholder>
                  <w:docPart w:val="A453327D86A74306A2B37F6ADA2F4CAC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</w:p>
        </w:tc>
      </w:tr>
      <w:tr w:rsidR="00AD5CA2" w:rsidRPr="00AD5CA2" w14:paraId="0209DA9E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3B5E6EF9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Hausnummer</w:t>
            </w:r>
          </w:p>
        </w:tc>
        <w:tc>
          <w:tcPr>
            <w:tcW w:w="3419" w:type="dxa"/>
            <w:vAlign w:val="center"/>
          </w:tcPr>
          <w:p w14:paraId="30D42C96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1117714083"/>
                <w:placeholder>
                  <w:docPart w:val="935417A29C414245BA56D970CC0C0ABB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</w:p>
        </w:tc>
        <w:tc>
          <w:tcPr>
            <w:tcW w:w="3421" w:type="dxa"/>
            <w:vAlign w:val="center"/>
          </w:tcPr>
          <w:p w14:paraId="56BF4012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694587387"/>
                <w:placeholder>
                  <w:docPart w:val="86A986A26A3847968E57C47F6F60A087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 </w:t>
            </w:r>
          </w:p>
        </w:tc>
      </w:tr>
      <w:tr w:rsidR="00AD5CA2" w:rsidRPr="00AD5CA2" w14:paraId="7F01814B" w14:textId="77777777" w:rsidTr="00E95CE8">
        <w:trPr>
          <w:trHeight w:hRule="exact" w:val="57"/>
        </w:trPr>
        <w:tc>
          <w:tcPr>
            <w:tcW w:w="2220" w:type="dxa"/>
            <w:vAlign w:val="center"/>
          </w:tcPr>
          <w:p w14:paraId="4F149E56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3419" w:type="dxa"/>
            <w:vAlign w:val="center"/>
          </w:tcPr>
          <w:p w14:paraId="650B3943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3421" w:type="dxa"/>
            <w:vAlign w:val="center"/>
          </w:tcPr>
          <w:p w14:paraId="7AA09F05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</w:tr>
      <w:tr w:rsidR="00AD5CA2" w:rsidRPr="00AD5CA2" w14:paraId="1D3D390F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77CA0B76" w14:textId="7EF1F266" w:rsidR="00AD5CA2" w:rsidRPr="00AD5CA2" w:rsidRDefault="00623ADA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Telefonnummer</w:t>
            </w:r>
          </w:p>
        </w:tc>
        <w:tc>
          <w:tcPr>
            <w:tcW w:w="3419" w:type="dxa"/>
            <w:vAlign w:val="center"/>
          </w:tcPr>
          <w:p w14:paraId="1D269964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770164103"/>
                <w:placeholder>
                  <w:docPart w:val="968BE20AD3CF4BEFABEE51E6DE899787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6CD75DFA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306158749"/>
                <w:placeholder>
                  <w:docPart w:val="DD1D3F83EC094DCF82318ADA0F905CF2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  <w:tr w:rsidR="00AD5CA2" w:rsidRPr="00AD5CA2" w14:paraId="560260AF" w14:textId="77777777" w:rsidTr="00E95CE8">
        <w:trPr>
          <w:trHeight w:val="340"/>
        </w:trPr>
        <w:tc>
          <w:tcPr>
            <w:tcW w:w="2220" w:type="dxa"/>
            <w:vAlign w:val="center"/>
          </w:tcPr>
          <w:p w14:paraId="50C2A407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Mailadresse</w:t>
            </w:r>
          </w:p>
        </w:tc>
        <w:tc>
          <w:tcPr>
            <w:tcW w:w="3419" w:type="dxa"/>
            <w:vAlign w:val="center"/>
          </w:tcPr>
          <w:p w14:paraId="561B877E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287443221"/>
                <w:placeholder>
                  <w:docPart w:val="44276BCE16A24C11B6548A97B493E78F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  <w:tc>
          <w:tcPr>
            <w:tcW w:w="3421" w:type="dxa"/>
            <w:vAlign w:val="center"/>
          </w:tcPr>
          <w:p w14:paraId="7929DCA3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sdt>
              <w:sdtPr>
                <w:rPr>
                  <w:rFonts w:ascii="Nunito" w:eastAsia="Times New Roman" w:hAnsi="Nunito" w:cs="Times New Roman"/>
                  <w:sz w:val="20"/>
                  <w:szCs w:val="20"/>
                  <w:lang w:val="de-AT"/>
                </w:rPr>
                <w:id w:val="-1871749047"/>
                <w:placeholder>
                  <w:docPart w:val="DDA068C94B4C4CB0843331E0A79CD756"/>
                </w:placeholder>
                <w:showingPlcHdr/>
                <w:text/>
              </w:sdtPr>
              <w:sdtContent>
                <w:r w:rsidRPr="00AD5CA2">
                  <w:rPr>
                    <w:rFonts w:ascii="Nunito" w:eastAsia="Times New Roman" w:hAnsi="Nunito" w:cs="Times New Roman"/>
                    <w:sz w:val="20"/>
                    <w:szCs w:val="20"/>
                    <w:shd w:val="clear" w:color="auto" w:fill="D9D9D9"/>
                    <w:lang w:val="de-AT"/>
                  </w:rPr>
                  <w:t xml:space="preserve">          </w:t>
                </w:r>
              </w:sdtContent>
            </w:sdt>
          </w:p>
        </w:tc>
      </w:tr>
    </w:tbl>
    <w:p w14:paraId="3033E048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512FF65C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380AF6D9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17ACAAFE" w14:textId="77777777" w:rsidR="00AD5CA2" w:rsidRPr="00AD5CA2" w:rsidRDefault="00AD5CA2" w:rsidP="00AD5CA2">
      <w:pPr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562882AD" w14:textId="42458CFB" w:rsidR="00AD5CA2" w:rsidRPr="00AD5CA2" w:rsidRDefault="00AD5CA2" w:rsidP="00AD5CA2">
      <w:pPr>
        <w:tabs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>Steyr, am _____</w:t>
      </w:r>
      <w:r w:rsidR="00D91262">
        <w:rPr>
          <w:rFonts w:ascii="Nunito" w:eastAsia="Times New Roman" w:hAnsi="Nunito" w:cs="Times New Roman"/>
          <w:sz w:val="20"/>
          <w:szCs w:val="20"/>
          <w:lang w:val="de-AT"/>
        </w:rPr>
        <w:t>_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 xml:space="preserve">__________ 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ab/>
      </w:r>
      <w:r w:rsidR="00623ADA">
        <w:rPr>
          <w:rFonts w:ascii="Nunito" w:eastAsia="Times New Roman" w:hAnsi="Nunito" w:cs="Times New Roman"/>
          <w:sz w:val="20"/>
          <w:szCs w:val="20"/>
          <w:lang w:val="de-AT"/>
        </w:rPr>
        <w:t>_______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 xml:space="preserve">__________________________________ </w:t>
      </w:r>
    </w:p>
    <w:p w14:paraId="6B2A0DB9" w14:textId="77777777" w:rsidR="00AD5CA2" w:rsidRPr="00AD5CA2" w:rsidRDefault="00AD5CA2" w:rsidP="00623ADA">
      <w:pPr>
        <w:tabs>
          <w:tab w:val="center" w:pos="1701"/>
          <w:tab w:val="center" w:pos="7088"/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ab/>
        <w:t xml:space="preserve">Anmeldedatum 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ab/>
        <w:t>Unterschrift eines Erziehungsberechtigten</w:t>
      </w:r>
    </w:p>
    <w:p w14:paraId="475D5B1B" w14:textId="77777777" w:rsidR="00AD5CA2" w:rsidRPr="00AD5CA2" w:rsidRDefault="00AD5CA2" w:rsidP="00AD5CA2">
      <w:pPr>
        <w:pBdr>
          <w:bottom w:val="single" w:sz="12" w:space="1" w:color="auto"/>
        </w:pBd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637D0009" w14:textId="77777777" w:rsidR="00AD5CA2" w:rsidRPr="00AD5CA2" w:rsidRDefault="00AD5CA2" w:rsidP="00AD5CA2">
      <w:pPr>
        <w:pBdr>
          <w:bottom w:val="single" w:sz="12" w:space="1" w:color="auto"/>
        </w:pBd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605DE3EF" w14:textId="77777777" w:rsidR="00AD5CA2" w:rsidRPr="00AD5CA2" w:rsidRDefault="00AD5CA2" w:rsidP="00AD5CA2">
      <w:pPr>
        <w:pBdr>
          <w:bottom w:val="single" w:sz="12" w:space="1" w:color="auto"/>
        </w:pBd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Arial" w:eastAsia="Times New Roman" w:hAnsi="Arial" w:cs="Times New Roman"/>
          <w:sz w:val="20"/>
          <w:szCs w:val="20"/>
          <w:lang w:val="de-AT"/>
        </w:rPr>
      </w:pPr>
    </w:p>
    <w:p w14:paraId="0CFE2557" w14:textId="77777777" w:rsidR="00AD5CA2" w:rsidRPr="00AD5CA2" w:rsidRDefault="00AD5CA2" w:rsidP="00AD5CA2">
      <w:pPr>
        <w:pBdr>
          <w:bottom w:val="single" w:sz="12" w:space="1" w:color="auto"/>
        </w:pBd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Arial" w:eastAsia="Times New Roman" w:hAnsi="Arial" w:cs="Times New Roman"/>
          <w:sz w:val="20"/>
          <w:szCs w:val="20"/>
          <w:lang w:val="de-AT"/>
        </w:rPr>
      </w:pPr>
    </w:p>
    <w:p w14:paraId="3387C1FE" w14:textId="77777777" w:rsidR="00AD5CA2" w:rsidRPr="00AD5CA2" w:rsidRDefault="00AD5CA2" w:rsidP="00AD5CA2">
      <w:pPr>
        <w:pBdr>
          <w:bottom w:val="single" w:sz="12" w:space="1" w:color="auto"/>
        </w:pBd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7A2A0DDA" w14:textId="77777777" w:rsidR="00AD5CA2" w:rsidRPr="00AD5CA2" w:rsidRDefault="00AD5CA2" w:rsidP="00AD5CA2">
      <w:pPr>
        <w:pBdr>
          <w:bottom w:val="single" w:sz="12" w:space="1" w:color="auto"/>
        </w:pBd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7049396A" w14:textId="77777777" w:rsidR="00AD5CA2" w:rsidRPr="00AD5CA2" w:rsidRDefault="00AD5CA2" w:rsidP="00AD5CA2">
      <w:pPr>
        <w:pBdr>
          <w:bottom w:val="single" w:sz="12" w:space="1" w:color="auto"/>
        </w:pBd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442C7FBC" w14:textId="77777777" w:rsidR="00AD5CA2" w:rsidRPr="00AD5CA2" w:rsidRDefault="00AD5CA2" w:rsidP="00AD5CA2">
      <w:pP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7A2D1C3F" w14:textId="77777777" w:rsidR="00AD5CA2" w:rsidRPr="00AD5CA2" w:rsidRDefault="00AD5CA2" w:rsidP="00AD5CA2">
      <w:pP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Nunito" w:eastAsia="Times New Roman" w:hAnsi="Nunito" w:cs="Times New Roman"/>
          <w:b/>
          <w:lang w:val="de-AT"/>
        </w:rPr>
      </w:pPr>
      <w:r w:rsidRPr="00AD5CA2">
        <w:rPr>
          <w:rFonts w:ascii="Nunito" w:eastAsia="Times New Roman" w:hAnsi="Nunito" w:cs="Times New Roman"/>
          <w:b/>
          <w:lang w:val="de-AT"/>
        </w:rPr>
        <w:t>Von der Schule auszufüllen</w:t>
      </w:r>
    </w:p>
    <w:tbl>
      <w:tblPr>
        <w:tblStyle w:val="Tabellenraster"/>
        <w:tblpPr w:leftFromText="141" w:rightFromText="141" w:vertAnchor="text" w:horzAnchor="margin" w:tblpXSpec="right" w:tblpY="-28"/>
        <w:tblW w:w="5746" w:type="dxa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926"/>
      </w:tblGrid>
      <w:tr w:rsidR="00AD5CA2" w:rsidRPr="00AD5CA2" w14:paraId="5E0E6AE7" w14:textId="77777777" w:rsidTr="00E95CE8">
        <w:trPr>
          <w:trHeight w:val="227"/>
        </w:trPr>
        <w:tc>
          <w:tcPr>
            <w:tcW w:w="2835" w:type="dxa"/>
            <w:tcBorders>
              <w:top w:val="nil"/>
              <w:left w:val="nil"/>
            </w:tcBorders>
            <w:vAlign w:val="center"/>
          </w:tcPr>
          <w:p w14:paraId="2FA18BA2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992" w:type="dxa"/>
            <w:vAlign w:val="center"/>
          </w:tcPr>
          <w:p w14:paraId="63768B4F" w14:textId="1AA27D96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D</w:t>
            </w:r>
          </w:p>
        </w:tc>
        <w:tc>
          <w:tcPr>
            <w:tcW w:w="993" w:type="dxa"/>
            <w:vAlign w:val="center"/>
          </w:tcPr>
          <w:p w14:paraId="55CB3E26" w14:textId="66B8994A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M</w:t>
            </w:r>
          </w:p>
        </w:tc>
        <w:tc>
          <w:tcPr>
            <w:tcW w:w="926" w:type="dxa"/>
          </w:tcPr>
          <w:p w14:paraId="711C1995" w14:textId="52DD95C1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E</w:t>
            </w:r>
          </w:p>
        </w:tc>
      </w:tr>
      <w:tr w:rsidR="00AD5CA2" w:rsidRPr="00AD5CA2" w14:paraId="233761BC" w14:textId="77777777" w:rsidTr="00E95CE8">
        <w:trPr>
          <w:trHeight w:val="227"/>
        </w:trPr>
        <w:tc>
          <w:tcPr>
            <w:tcW w:w="2835" w:type="dxa"/>
            <w:vAlign w:val="center"/>
          </w:tcPr>
          <w:p w14:paraId="6A2810D5" w14:textId="077E7D88" w:rsidR="00AD5CA2" w:rsidRPr="00AD5CA2" w:rsidRDefault="00623ADA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D9126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Noten der </w:t>
            </w:r>
            <w:r w:rsidR="00AD5CA2"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Schulnachricht </w:t>
            </w:r>
          </w:p>
        </w:tc>
        <w:tc>
          <w:tcPr>
            <w:tcW w:w="992" w:type="dxa"/>
            <w:vAlign w:val="center"/>
          </w:tcPr>
          <w:p w14:paraId="1E1AB152" w14:textId="77777777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993" w:type="dxa"/>
            <w:vAlign w:val="center"/>
          </w:tcPr>
          <w:p w14:paraId="01114686" w14:textId="77777777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926" w:type="dxa"/>
          </w:tcPr>
          <w:p w14:paraId="0ECB2AD8" w14:textId="77777777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</w:tr>
      <w:tr w:rsidR="00AD5CA2" w:rsidRPr="00AD5CA2" w14:paraId="1CA90DE8" w14:textId="77777777" w:rsidTr="00E95CE8">
        <w:trPr>
          <w:trHeight w:val="227"/>
        </w:trPr>
        <w:tc>
          <w:tcPr>
            <w:tcW w:w="2835" w:type="dxa"/>
            <w:vAlign w:val="center"/>
          </w:tcPr>
          <w:p w14:paraId="1EAD304B" w14:textId="7DCC3B66" w:rsidR="00AD5CA2" w:rsidRPr="00AD5CA2" w:rsidRDefault="00623ADA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D9126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Leistungsgruppe S oder AHS</w:t>
            </w:r>
          </w:p>
        </w:tc>
        <w:tc>
          <w:tcPr>
            <w:tcW w:w="992" w:type="dxa"/>
            <w:vAlign w:val="center"/>
          </w:tcPr>
          <w:p w14:paraId="752277E9" w14:textId="77777777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993" w:type="dxa"/>
            <w:vAlign w:val="center"/>
          </w:tcPr>
          <w:p w14:paraId="465F12DA" w14:textId="77777777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926" w:type="dxa"/>
          </w:tcPr>
          <w:p w14:paraId="48631853" w14:textId="77777777" w:rsidR="00AD5CA2" w:rsidRPr="00AD5CA2" w:rsidRDefault="00AD5CA2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</w:tr>
      <w:tr w:rsidR="00623ADA" w:rsidRPr="00D91262" w14:paraId="55B1F6BB" w14:textId="77777777" w:rsidTr="00E95CE8">
        <w:trPr>
          <w:trHeight w:val="227"/>
        </w:trPr>
        <w:tc>
          <w:tcPr>
            <w:tcW w:w="2835" w:type="dxa"/>
            <w:vAlign w:val="center"/>
          </w:tcPr>
          <w:p w14:paraId="31C9A9BD" w14:textId="38CFD8A8" w:rsidR="00623ADA" w:rsidRPr="00D91262" w:rsidRDefault="00623ADA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D9126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Noten Jahreszeugnis</w:t>
            </w:r>
          </w:p>
        </w:tc>
        <w:tc>
          <w:tcPr>
            <w:tcW w:w="992" w:type="dxa"/>
            <w:vAlign w:val="center"/>
          </w:tcPr>
          <w:p w14:paraId="20818CEE" w14:textId="77777777" w:rsidR="00623ADA" w:rsidRPr="00D91262" w:rsidRDefault="00623ADA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993" w:type="dxa"/>
            <w:vAlign w:val="center"/>
          </w:tcPr>
          <w:p w14:paraId="25085510" w14:textId="77777777" w:rsidR="00623ADA" w:rsidRPr="00D91262" w:rsidRDefault="00623ADA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926" w:type="dxa"/>
          </w:tcPr>
          <w:p w14:paraId="4BB40F0B" w14:textId="77777777" w:rsidR="00623ADA" w:rsidRPr="00D91262" w:rsidRDefault="00623ADA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</w:tr>
      <w:tr w:rsidR="00623ADA" w:rsidRPr="00D91262" w14:paraId="1ACEE9C8" w14:textId="77777777" w:rsidTr="00E95CE8">
        <w:trPr>
          <w:trHeight w:val="227"/>
        </w:trPr>
        <w:tc>
          <w:tcPr>
            <w:tcW w:w="2835" w:type="dxa"/>
            <w:vAlign w:val="center"/>
          </w:tcPr>
          <w:p w14:paraId="79A88441" w14:textId="52FB1DA4" w:rsidR="00623ADA" w:rsidRPr="00D91262" w:rsidRDefault="00623ADA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D9126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>Leistungsgruppe S oder AHS</w:t>
            </w:r>
          </w:p>
        </w:tc>
        <w:tc>
          <w:tcPr>
            <w:tcW w:w="992" w:type="dxa"/>
            <w:vAlign w:val="center"/>
          </w:tcPr>
          <w:p w14:paraId="50E6A72D" w14:textId="77777777" w:rsidR="00623ADA" w:rsidRPr="00D91262" w:rsidRDefault="00623ADA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993" w:type="dxa"/>
            <w:vAlign w:val="center"/>
          </w:tcPr>
          <w:p w14:paraId="3BA8430A" w14:textId="77777777" w:rsidR="00623ADA" w:rsidRPr="00D91262" w:rsidRDefault="00623ADA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  <w:tc>
          <w:tcPr>
            <w:tcW w:w="926" w:type="dxa"/>
          </w:tcPr>
          <w:p w14:paraId="41209A5E" w14:textId="77777777" w:rsidR="00623ADA" w:rsidRPr="00D91262" w:rsidRDefault="00623ADA" w:rsidP="00AD5CA2">
            <w:pPr>
              <w:jc w:val="center"/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</w:p>
        </w:tc>
      </w:tr>
      <w:tr w:rsidR="00AD5CA2" w:rsidRPr="00AD5CA2" w14:paraId="0D3D67EC" w14:textId="77777777" w:rsidTr="00E95CE8">
        <w:trPr>
          <w:trHeight w:val="680"/>
        </w:trPr>
        <w:tc>
          <w:tcPr>
            <w:tcW w:w="5746" w:type="dxa"/>
            <w:gridSpan w:val="4"/>
            <w:tcBorders>
              <w:bottom w:val="single" w:sz="4" w:space="0" w:color="auto"/>
            </w:tcBorders>
          </w:tcPr>
          <w:p w14:paraId="1C874A63" w14:textId="77777777" w:rsidR="00AD5CA2" w:rsidRPr="00AD5CA2" w:rsidRDefault="00AD5CA2" w:rsidP="00AD5CA2">
            <w:pPr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</w:pPr>
            <w:r w:rsidRPr="00AD5CA2">
              <w:rPr>
                <w:rFonts w:ascii="Nunito" w:eastAsia="Times New Roman" w:hAnsi="Nunito" w:cs="Times New Roman"/>
                <w:sz w:val="20"/>
                <w:szCs w:val="20"/>
                <w:lang w:val="de-AT"/>
              </w:rPr>
              <w:t xml:space="preserve">Anmerkungen: </w:t>
            </w:r>
          </w:p>
        </w:tc>
      </w:tr>
    </w:tbl>
    <w:p w14:paraId="07C885CE" w14:textId="77777777" w:rsidR="00AD5CA2" w:rsidRPr="00AD5CA2" w:rsidRDefault="00AD5CA2" w:rsidP="00AD5CA2">
      <w:pP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</w:p>
    <w:p w14:paraId="32C1E4BD" w14:textId="77777777" w:rsidR="00AD5CA2" w:rsidRPr="00AD5CA2" w:rsidRDefault="00AD5CA2" w:rsidP="00AD5CA2">
      <w:pPr>
        <w:tabs>
          <w:tab w:val="center" w:pos="1418"/>
          <w:tab w:val="center" w:pos="6804"/>
          <w:tab w:val="right" w:pos="9070"/>
        </w:tabs>
        <w:spacing w:after="0" w:line="240" w:lineRule="auto"/>
        <w:rPr>
          <w:rFonts w:ascii="Nunito" w:eastAsia="Times New Roman" w:hAnsi="Nunito" w:cs="Times New Roman"/>
          <w:sz w:val="20"/>
          <w:szCs w:val="20"/>
          <w:lang w:val="de-AT"/>
        </w:rPr>
      </w:pPr>
      <w:sdt>
        <w:sdtPr>
          <w:rPr>
            <w:rFonts w:ascii="Arial" w:eastAsia="Times New Roman" w:hAnsi="Arial" w:cs="Times New Roman"/>
            <w:sz w:val="20"/>
            <w:szCs w:val="20"/>
            <w:lang w:val="de-AT"/>
          </w:rPr>
          <w:id w:val="-965726401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D5CA2">
            <w:rPr>
              <w:rFonts w:ascii="MS Gothic" w:eastAsia="MS Gothic" w:hAnsi="MS Gothic" w:cs="Times New Roman" w:hint="eastAsia"/>
              <w:sz w:val="20"/>
              <w:szCs w:val="20"/>
              <w:lang w:val="de-AT"/>
            </w:rPr>
            <w:t>☐</w:t>
          </w:r>
        </w:sdtContent>
      </w:sdt>
      <w:r w:rsidRPr="00AD5CA2">
        <w:rPr>
          <w:rFonts w:ascii="Arial" w:eastAsia="Times New Roman" w:hAnsi="Arial" w:cs="Times New Roman"/>
          <w:sz w:val="20"/>
          <w:szCs w:val="20"/>
          <w:lang w:val="de-AT"/>
        </w:rPr>
        <w:t xml:space="preserve"> 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>Geburtsurkunde*</w:t>
      </w:r>
    </w:p>
    <w:p w14:paraId="5370E347" w14:textId="6D5583A9" w:rsidR="00AD5CA2" w:rsidRPr="00AD5CA2" w:rsidRDefault="00AD5CA2" w:rsidP="00AD5CA2">
      <w:pPr>
        <w:tabs>
          <w:tab w:val="center" w:pos="1418"/>
          <w:tab w:val="center" w:pos="6804"/>
          <w:tab w:val="right" w:pos="9070"/>
        </w:tabs>
        <w:spacing w:after="0" w:line="240" w:lineRule="auto"/>
        <w:ind w:left="284" w:hanging="284"/>
        <w:rPr>
          <w:rFonts w:ascii="Arial" w:eastAsia="Times New Roman" w:hAnsi="Arial" w:cs="Times New Roman"/>
          <w:sz w:val="20"/>
          <w:szCs w:val="20"/>
          <w:lang w:val="de-AT"/>
        </w:rPr>
      </w:pPr>
      <w:sdt>
        <w:sdtPr>
          <w:rPr>
            <w:rFonts w:ascii="Arial" w:eastAsia="Times New Roman" w:hAnsi="Arial" w:cs="Times New Roman"/>
            <w:sz w:val="20"/>
            <w:szCs w:val="20"/>
            <w:lang w:val="de-AT"/>
          </w:rPr>
          <w:id w:val="-951701701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D5CA2">
            <w:rPr>
              <w:rFonts w:ascii="MS Gothic" w:eastAsia="MS Gothic" w:hAnsi="MS Gothic" w:cs="Times New Roman" w:hint="eastAsia"/>
              <w:sz w:val="20"/>
              <w:szCs w:val="20"/>
              <w:lang w:val="de-AT"/>
            </w:rPr>
            <w:t>☐</w:t>
          </w:r>
        </w:sdtContent>
      </w:sdt>
      <w:r w:rsidRPr="00AD5CA2">
        <w:rPr>
          <w:rFonts w:ascii="Arial" w:eastAsia="Times New Roman" w:hAnsi="Arial" w:cs="Times New Roman"/>
          <w:sz w:val="20"/>
          <w:szCs w:val="20"/>
          <w:lang w:val="de-AT"/>
        </w:rPr>
        <w:t xml:space="preserve"> 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>Schulnachricht</w:t>
      </w:r>
      <w:r w:rsidR="00623ADA" w:rsidRPr="00D91262">
        <w:rPr>
          <w:rFonts w:ascii="Nunito" w:eastAsia="Times New Roman" w:hAnsi="Nunito" w:cs="Times New Roman"/>
          <w:sz w:val="20"/>
          <w:szCs w:val="20"/>
          <w:lang w:val="de-AT"/>
        </w:rPr>
        <w:t xml:space="preserve"> der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 xml:space="preserve"> zuletzt besuchte</w:t>
      </w:r>
      <w:r w:rsidR="00623ADA" w:rsidRPr="00D91262">
        <w:rPr>
          <w:rFonts w:ascii="Nunito" w:eastAsia="Times New Roman" w:hAnsi="Nunito" w:cs="Times New Roman"/>
          <w:sz w:val="20"/>
          <w:szCs w:val="20"/>
          <w:lang w:val="de-AT"/>
        </w:rPr>
        <w:t>n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 xml:space="preserve"> Klasse*</w:t>
      </w:r>
    </w:p>
    <w:p w14:paraId="2CCBF29C" w14:textId="5CE6F066" w:rsidR="00AD5CA2" w:rsidRPr="00AD5CA2" w:rsidRDefault="00AD5CA2" w:rsidP="00AD5CA2">
      <w:pPr>
        <w:tabs>
          <w:tab w:val="center" w:pos="1418"/>
          <w:tab w:val="center" w:pos="6804"/>
          <w:tab w:val="right" w:pos="9070"/>
        </w:tabs>
        <w:spacing w:after="0" w:line="240" w:lineRule="auto"/>
        <w:ind w:left="284" w:hanging="284"/>
        <w:rPr>
          <w:rFonts w:ascii="Arial" w:eastAsia="Times New Roman" w:hAnsi="Arial" w:cs="Times New Roman"/>
          <w:sz w:val="16"/>
          <w:szCs w:val="20"/>
          <w:lang w:val="de-AT"/>
        </w:rPr>
      </w:pPr>
      <w:sdt>
        <w:sdtPr>
          <w:rPr>
            <w:rFonts w:ascii="Arial" w:eastAsia="Times New Roman" w:hAnsi="Arial" w:cs="Times New Roman"/>
            <w:sz w:val="20"/>
            <w:szCs w:val="20"/>
            <w:lang w:val="de-AT"/>
          </w:rPr>
          <w:id w:val="1301801826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D5CA2">
            <w:rPr>
              <w:rFonts w:ascii="MS Gothic" w:eastAsia="MS Gothic" w:hAnsi="MS Gothic" w:cs="Times New Roman" w:hint="eastAsia"/>
              <w:sz w:val="20"/>
              <w:szCs w:val="20"/>
              <w:lang w:val="de-AT"/>
            </w:rPr>
            <w:t>☐</w:t>
          </w:r>
        </w:sdtContent>
      </w:sdt>
      <w:r w:rsidRPr="00AD5CA2">
        <w:rPr>
          <w:rFonts w:ascii="Arial" w:eastAsia="Times New Roman" w:hAnsi="Arial" w:cs="Times New Roman"/>
          <w:sz w:val="20"/>
          <w:szCs w:val="20"/>
          <w:lang w:val="de-AT"/>
        </w:rPr>
        <w:t xml:space="preserve"> 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 xml:space="preserve">Jahreszeugnis </w:t>
      </w:r>
      <w:r w:rsidR="00623ADA" w:rsidRPr="00D91262">
        <w:rPr>
          <w:rFonts w:ascii="Nunito" w:eastAsia="Times New Roman" w:hAnsi="Nunito" w:cs="Times New Roman"/>
          <w:sz w:val="20"/>
          <w:szCs w:val="20"/>
          <w:lang w:val="de-AT"/>
        </w:rPr>
        <w:t xml:space="preserve">der 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>zuletzt besuchte</w:t>
      </w:r>
      <w:r w:rsidR="00623ADA" w:rsidRPr="00D91262">
        <w:rPr>
          <w:rFonts w:ascii="Nunito" w:eastAsia="Times New Roman" w:hAnsi="Nunito" w:cs="Times New Roman"/>
          <w:sz w:val="20"/>
          <w:szCs w:val="20"/>
          <w:lang w:val="de-AT"/>
        </w:rPr>
        <w:t>n</w:t>
      </w:r>
      <w:r w:rsidRPr="00AD5CA2">
        <w:rPr>
          <w:rFonts w:ascii="Nunito" w:eastAsia="Times New Roman" w:hAnsi="Nunito" w:cs="Times New Roman"/>
          <w:sz w:val="20"/>
          <w:szCs w:val="20"/>
          <w:lang w:val="de-AT"/>
        </w:rPr>
        <w:t xml:space="preserve"> Klasse*</w:t>
      </w:r>
      <w:r w:rsidRPr="00AD5CA2">
        <w:rPr>
          <w:rFonts w:ascii="Nunito" w:eastAsia="Times New Roman" w:hAnsi="Nunito" w:cs="Times New Roman"/>
          <w:sz w:val="16"/>
          <w:szCs w:val="20"/>
          <w:lang w:val="de-AT"/>
        </w:rPr>
        <w:br/>
        <w:t>* jeweils Original und Kopie</w:t>
      </w:r>
    </w:p>
    <w:sectPr w:rsidR="00AD5CA2" w:rsidRPr="00AD5CA2" w:rsidSect="0060797E">
      <w:headerReference w:type="default" r:id="rId7"/>
      <w:footerReference w:type="default" r:id="rId8"/>
      <w:pgSz w:w="11906" w:h="16838"/>
      <w:pgMar w:top="1637" w:right="1417" w:bottom="1134" w:left="1417" w:header="708" w:footer="10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0E7AF" w14:textId="77777777" w:rsidR="00AD5CA2" w:rsidRDefault="00AD5CA2" w:rsidP="00BF5958">
      <w:pPr>
        <w:spacing w:after="0" w:line="240" w:lineRule="auto"/>
      </w:pPr>
      <w:r>
        <w:separator/>
      </w:r>
    </w:p>
  </w:endnote>
  <w:endnote w:type="continuationSeparator" w:id="0">
    <w:p w14:paraId="28ECC021" w14:textId="77777777" w:rsidR="00AD5CA2" w:rsidRDefault="00AD5CA2" w:rsidP="00BF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3D02F0-25BD-4995-BC7B-BBD7FCC939C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2" w:fontKey="{6705632F-0C37-425A-BF07-D054E8379622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3" w:fontKey="{9E2EFCF2-4777-4A5B-8CA2-6E4D8023D8BC}"/>
    <w:embedBold r:id="rId4" w:fontKey="{6E26EFF5-D8B4-418C-AF45-5F26D259BD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49BBDDCF-E72C-4F6A-AB3D-649E5FFDFE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D15EA03-5390-4773-97D4-5EB60E686B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D4F70" w14:textId="77777777" w:rsidR="00BF5958" w:rsidRDefault="008A1E84">
    <w:pPr>
      <w:pStyle w:val="Fuzeile"/>
    </w:pPr>
    <w:r>
      <w:rPr>
        <w:rFonts w:ascii="Nunito" w:hAnsi="Nunito"/>
        <w:noProof/>
        <w:color w:val="000000" w:themeColor="text1"/>
        <w:sz w:val="21"/>
        <w:szCs w:val="21"/>
      </w:rPr>
      <w:drawing>
        <wp:anchor distT="0" distB="0" distL="114300" distR="114300" simplePos="0" relativeHeight="251665408" behindDoc="1" locked="0" layoutInCell="1" allowOverlap="1" wp14:anchorId="3E0117D0" wp14:editId="4AFB5A7B">
          <wp:simplePos x="0" y="0"/>
          <wp:positionH relativeFrom="column">
            <wp:posOffset>-1009650</wp:posOffset>
          </wp:positionH>
          <wp:positionV relativeFrom="paragraph">
            <wp:posOffset>-1362075</wp:posOffset>
          </wp:positionV>
          <wp:extent cx="7660958" cy="2188845"/>
          <wp:effectExtent l="0" t="0" r="0" b="0"/>
          <wp:wrapNone/>
          <wp:docPr id="209915143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350955" name="Grafik 1585350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958" cy="218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9C376" w14:textId="77777777" w:rsidR="00AD5CA2" w:rsidRDefault="00AD5CA2" w:rsidP="00BF5958">
      <w:pPr>
        <w:spacing w:after="0" w:line="240" w:lineRule="auto"/>
      </w:pPr>
      <w:r>
        <w:separator/>
      </w:r>
    </w:p>
  </w:footnote>
  <w:footnote w:type="continuationSeparator" w:id="0">
    <w:p w14:paraId="4615FC5B" w14:textId="77777777" w:rsidR="00AD5CA2" w:rsidRDefault="00AD5CA2" w:rsidP="00BF5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09A58" w14:textId="77777777" w:rsidR="008A1E84" w:rsidRDefault="008A1E84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710EA8A" wp14:editId="1F02804F">
          <wp:simplePos x="0" y="0"/>
          <wp:positionH relativeFrom="column">
            <wp:posOffset>-913290</wp:posOffset>
          </wp:positionH>
          <wp:positionV relativeFrom="paragraph">
            <wp:posOffset>-459105</wp:posOffset>
          </wp:positionV>
          <wp:extent cx="7555390" cy="2266950"/>
          <wp:effectExtent l="0" t="0" r="1270" b="0"/>
          <wp:wrapNone/>
          <wp:docPr id="201627880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278801" name="Grafik 20162788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28" cy="2268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ESRF7DnP5cXr68VfUmKkXWItJ2xRLlGLRXsFcNkIEOB0Mbc9hhqPs/8M6Z/iBy4AG04zTkD40nKODTbsCyv5QA==" w:salt="FeMKU/WVp3arRvfHkJKFM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CA2"/>
    <w:rsid w:val="00037F84"/>
    <w:rsid w:val="00045F7C"/>
    <w:rsid w:val="002F5DFD"/>
    <w:rsid w:val="00371F0B"/>
    <w:rsid w:val="00425D67"/>
    <w:rsid w:val="00477E14"/>
    <w:rsid w:val="0060797E"/>
    <w:rsid w:val="00623ADA"/>
    <w:rsid w:val="008A1E84"/>
    <w:rsid w:val="00A54322"/>
    <w:rsid w:val="00AA2DB0"/>
    <w:rsid w:val="00AC26C8"/>
    <w:rsid w:val="00AD5CA2"/>
    <w:rsid w:val="00B7379A"/>
    <w:rsid w:val="00B949E3"/>
    <w:rsid w:val="00BB046A"/>
    <w:rsid w:val="00BF5958"/>
    <w:rsid w:val="00C05BBF"/>
    <w:rsid w:val="00C21ABB"/>
    <w:rsid w:val="00D91262"/>
    <w:rsid w:val="00D95CCF"/>
    <w:rsid w:val="00F6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7D9B62"/>
  <w15:chartTrackingRefBased/>
  <w15:docId w15:val="{F0EFFB7F-6B11-4040-BA41-413FF274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D5C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5958"/>
  </w:style>
  <w:style w:type="paragraph" w:styleId="Fuzeile">
    <w:name w:val="footer"/>
    <w:basedOn w:val="Standard"/>
    <w:link w:val="FuzeileZchn"/>
    <w:uiPriority w:val="99"/>
    <w:unhideWhenUsed/>
    <w:rsid w:val="00BF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5958"/>
  </w:style>
  <w:style w:type="character" w:styleId="Hyperlink">
    <w:name w:val="Hyperlink"/>
    <w:basedOn w:val="Absatz-Standardschriftart"/>
    <w:uiPriority w:val="99"/>
    <w:unhideWhenUsed/>
    <w:rsid w:val="00A5432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432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5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AA2DB0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D5C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tzhaltertext">
    <w:name w:val="Placeholder Text"/>
    <w:basedOn w:val="Absatz-Standardschriftart"/>
    <w:uiPriority w:val="99"/>
    <w:semiHidden/>
    <w:rsid w:val="00623A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_ADM\Formulare%20und%20Anleitungen\_Vorlage%20Aushang%20digit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77A953F80F45C997480545E3DA75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5C80A8-6A61-4C21-8577-5292A83733BF}"/>
      </w:docPartPr>
      <w:docPartBody>
        <w:p w:rsidR="00000000" w:rsidRDefault="003E2F8C" w:rsidP="003E2F8C">
          <w:pPr>
            <w:pStyle w:val="C777A953F80F45C997480545E3DA757B1"/>
          </w:pPr>
          <w:r w:rsidRPr="00617DA0">
            <w:rPr>
              <w:sz w:val="20"/>
              <w:shd w:val="clear" w:color="auto" w:fill="D9D9D9" w:themeFill="background1" w:themeFillShade="D9"/>
            </w:rPr>
            <w:t xml:space="preserve">          </w:t>
          </w:r>
        </w:p>
      </w:docPartBody>
    </w:docPart>
    <w:docPart>
      <w:docPartPr>
        <w:name w:val="9236F24967C244F9A56D9F5E226069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D4D9FA-A7BE-4EB8-BAE3-E0C3B019AF24}"/>
      </w:docPartPr>
      <w:docPartBody>
        <w:p w:rsidR="00000000" w:rsidRDefault="003E2F8C" w:rsidP="003E2F8C">
          <w:pPr>
            <w:pStyle w:val="9236F24967C244F9A56D9F5E226069D71"/>
          </w:pPr>
          <w:r w:rsidRPr="00617DA0">
            <w:rPr>
              <w:sz w:val="20"/>
              <w:shd w:val="clear" w:color="auto" w:fill="D9D9D9" w:themeFill="background1" w:themeFillShade="D9"/>
            </w:rPr>
            <w:t xml:space="preserve">          </w:t>
          </w:r>
        </w:p>
      </w:docPartBody>
    </w:docPart>
    <w:docPart>
      <w:docPartPr>
        <w:name w:val="A7AFF5D0E1E148F6AC56CEE989687F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6209E3-9A88-4F4D-B890-9682C95CBB67}"/>
      </w:docPartPr>
      <w:docPartBody>
        <w:p w:rsidR="00000000" w:rsidRDefault="003E2F8C" w:rsidP="003E2F8C">
          <w:pPr>
            <w:pStyle w:val="A7AFF5D0E1E148F6AC56CEE989687F761"/>
          </w:pPr>
          <w:r w:rsidRPr="00617DA0">
            <w:rPr>
              <w:sz w:val="20"/>
              <w:shd w:val="clear" w:color="auto" w:fill="D9D9D9" w:themeFill="background1" w:themeFillShade="D9"/>
            </w:rPr>
            <w:t xml:space="preserve">          </w:t>
          </w:r>
        </w:p>
      </w:docPartBody>
    </w:docPart>
    <w:docPart>
      <w:docPartPr>
        <w:name w:val="B34E02BCE652429C9AA098448B3576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737D4-E095-4600-864E-61ECCD375C9A}"/>
      </w:docPartPr>
      <w:docPartBody>
        <w:p w:rsidR="00000000" w:rsidRDefault="003E2F8C" w:rsidP="003E2F8C">
          <w:pPr>
            <w:pStyle w:val="B34E02BCE652429C9AA098448B357650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0E9292CB71634704ADD1B298CA3766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1B710-CD08-4FDD-BCF2-3514AC3C846C}"/>
      </w:docPartPr>
      <w:docPartBody>
        <w:p w:rsidR="00000000" w:rsidRDefault="003E2F8C" w:rsidP="003E2F8C">
          <w:pPr>
            <w:pStyle w:val="0E9292CB71634704ADD1B298CA3766E8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88BF3737ADFA4A94AEA46A6379AAB0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A90E7E-E179-4196-ABE3-528C060CD6C6}"/>
      </w:docPartPr>
      <w:docPartBody>
        <w:p w:rsidR="00000000" w:rsidRDefault="003E2F8C" w:rsidP="003E2F8C">
          <w:pPr>
            <w:pStyle w:val="88BF3737ADFA4A94AEA46A6379AAB097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B085F4D644344692991E8E8FB1E15D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F0F9F3-DACF-4C06-8878-E493D56636D2}"/>
      </w:docPartPr>
      <w:docPartBody>
        <w:p w:rsidR="00000000" w:rsidRDefault="003E2F8C" w:rsidP="003E2F8C">
          <w:pPr>
            <w:pStyle w:val="B085F4D644344692991E8E8FB1E15D53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A32BC634CAF448CEACBDCBE6FDE2F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0B285D-D619-4B32-B340-B6849A3E13C2}"/>
      </w:docPartPr>
      <w:docPartBody>
        <w:p w:rsidR="00000000" w:rsidRDefault="003E2F8C" w:rsidP="003E2F8C">
          <w:pPr>
            <w:pStyle w:val="A32BC634CAF448CEACBDCBE6FDE2F1C3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3C8ABA7A0C4340F0A0BA06785F249F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889362-3EB2-4961-B875-72B3FC9B2DBA}"/>
      </w:docPartPr>
      <w:docPartBody>
        <w:p w:rsidR="00000000" w:rsidRDefault="003E2F8C" w:rsidP="003E2F8C">
          <w:pPr>
            <w:pStyle w:val="3C8ABA7A0C4340F0A0BA06785F249FB9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94DD79978301437FAE7A221DC4627C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A43881-044F-4E90-BCA4-546BE02CF82F}"/>
      </w:docPartPr>
      <w:docPartBody>
        <w:p w:rsidR="00000000" w:rsidRDefault="003E2F8C" w:rsidP="003E2F8C">
          <w:pPr>
            <w:pStyle w:val="94DD79978301437FAE7A221DC4627C70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0896E28AB4E04D81A517E1A87DAA03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642407-1993-446A-9D71-4C2744C0D96F}"/>
      </w:docPartPr>
      <w:docPartBody>
        <w:p w:rsidR="00000000" w:rsidRDefault="003E2F8C" w:rsidP="003E2F8C">
          <w:pPr>
            <w:pStyle w:val="0896E28AB4E04D81A517E1A87DAA03B9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20B9080CE27E4500B208E55F1F5C97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1C8F5-329C-409F-9C78-C2C236CA767C}"/>
      </w:docPartPr>
      <w:docPartBody>
        <w:p w:rsidR="00000000" w:rsidRDefault="003E2F8C" w:rsidP="003E2F8C">
          <w:pPr>
            <w:pStyle w:val="20B9080CE27E4500B208E55F1F5C9750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FB1142D6EA5C4504AFCE8D9FECADF0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33100-D52F-471A-9A75-D27A376361B8}"/>
      </w:docPartPr>
      <w:docPartBody>
        <w:p w:rsidR="00000000" w:rsidRDefault="003E2F8C" w:rsidP="003E2F8C">
          <w:pPr>
            <w:pStyle w:val="FB1142D6EA5C4504AFCE8D9FECADF0E2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94BF7EFA7B6D4E278B0DB5BE246FB8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3A6ACA-139E-4273-8053-267BC200BEAE}"/>
      </w:docPartPr>
      <w:docPartBody>
        <w:p w:rsidR="00000000" w:rsidRDefault="003E2F8C" w:rsidP="003E2F8C">
          <w:pPr>
            <w:pStyle w:val="94BF7EFA7B6D4E278B0DB5BE246FB886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4681435D47484D8F9C8CCA21A5673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5BAC93-7FAB-488E-8221-EFF6F8B11535}"/>
      </w:docPartPr>
      <w:docPartBody>
        <w:p w:rsidR="00000000" w:rsidRDefault="003E2F8C" w:rsidP="003E2F8C">
          <w:pPr>
            <w:pStyle w:val="4681435D47484D8F9C8CCA21A5673927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C0AAB9A4AD46458AB40CA0301BD5C4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A9D3EC-1AA9-453D-9F25-D44B851149F1}"/>
      </w:docPartPr>
      <w:docPartBody>
        <w:p w:rsidR="00000000" w:rsidRDefault="003E2F8C" w:rsidP="003E2F8C">
          <w:pPr>
            <w:pStyle w:val="C0AAB9A4AD46458AB40CA0301BD5C469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B16F2BDD52A148F89A75C61748C57C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44A4A-5E87-4D7F-AF6D-1B3F0436C1B2}"/>
      </w:docPartPr>
      <w:docPartBody>
        <w:p w:rsidR="00000000" w:rsidRDefault="003E2F8C" w:rsidP="003E2F8C">
          <w:pPr>
            <w:pStyle w:val="B16F2BDD52A148F89A75C61748C57C7B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CFD21E841B95421885CD1BD2453415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2A3831-0B99-4A03-A35A-FC4FD2D2B2F5}"/>
      </w:docPartPr>
      <w:docPartBody>
        <w:p w:rsidR="00000000" w:rsidRDefault="003E2F8C" w:rsidP="003E2F8C">
          <w:pPr>
            <w:pStyle w:val="CFD21E841B95421885CD1BD24534158C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ADD6AEEF952A448FB8271AA43FE533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6718CD-45F0-4F4E-B05A-90DF238D355B}"/>
      </w:docPartPr>
      <w:docPartBody>
        <w:p w:rsidR="00000000" w:rsidRDefault="003E2F8C" w:rsidP="003E2F8C">
          <w:pPr>
            <w:pStyle w:val="ADD6AEEF952A448FB8271AA43FE53394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</w:t>
          </w:r>
        </w:p>
      </w:docPartBody>
    </w:docPart>
    <w:docPart>
      <w:docPartPr>
        <w:name w:val="C87B905AC62E48B6981298720E4771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C34DBB-10F5-4816-AB2D-E1034CA512BC}"/>
      </w:docPartPr>
      <w:docPartBody>
        <w:p w:rsidR="00000000" w:rsidRDefault="003E2F8C" w:rsidP="003E2F8C">
          <w:pPr>
            <w:pStyle w:val="C87B905AC62E48B6981298720E4771DB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</w:t>
          </w:r>
        </w:p>
      </w:docPartBody>
    </w:docPart>
    <w:docPart>
      <w:docPartPr>
        <w:name w:val="5038D727AA8C47D6BC59E34161765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3C89BE-5B30-4843-80BC-8C66FC02A96E}"/>
      </w:docPartPr>
      <w:docPartBody>
        <w:p w:rsidR="00000000" w:rsidRDefault="003E2F8C" w:rsidP="003E2F8C">
          <w:pPr>
            <w:pStyle w:val="5038D727AA8C47D6BC59E34161765FEF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31C37A1FD5CB402E91799DDEE53972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B9BF04-80C5-483E-B9A6-4D703E060AE8}"/>
      </w:docPartPr>
      <w:docPartBody>
        <w:p w:rsidR="00000000" w:rsidRDefault="003E2F8C" w:rsidP="003E2F8C">
          <w:pPr>
            <w:pStyle w:val="31C37A1FD5CB402E91799DDEE53972FE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1BF8F79CB51542B99E2524D12ABAFE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F8891-2373-4274-8DF1-6E6749FBBDB1}"/>
      </w:docPartPr>
      <w:docPartBody>
        <w:p w:rsidR="00000000" w:rsidRDefault="003E2F8C" w:rsidP="003E2F8C">
          <w:pPr>
            <w:pStyle w:val="1BF8F79CB51542B99E2524D12ABAFE3E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2E3E0E4571B5445EB21473CA83DA4E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4BD73D-291B-43EF-A5C1-9CCACFCDE1B9}"/>
      </w:docPartPr>
      <w:docPartBody>
        <w:p w:rsidR="00000000" w:rsidRDefault="003E2F8C" w:rsidP="003E2F8C">
          <w:pPr>
            <w:pStyle w:val="2E3E0E4571B5445EB21473CA83DA4E62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21AD20B44A8B41D1AC7BCF12CF96D3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B60EA1-1067-4D43-AACC-957B575441DA}"/>
      </w:docPartPr>
      <w:docPartBody>
        <w:p w:rsidR="00000000" w:rsidRDefault="003E2F8C" w:rsidP="003E2F8C">
          <w:pPr>
            <w:pStyle w:val="21AD20B44A8B41D1AC7BCF12CF96D342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A304014427D24E318599306F6753C0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DD2749-6C1A-4E8E-80CE-A6A36FDD61E6}"/>
      </w:docPartPr>
      <w:docPartBody>
        <w:p w:rsidR="00000000" w:rsidRDefault="003E2F8C" w:rsidP="003E2F8C">
          <w:pPr>
            <w:pStyle w:val="A304014427D24E318599306F6753C08F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2E9181F19E3D48DCA2FAF2FE763DF7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26FB31-D187-4158-8F8B-271755859E97}"/>
      </w:docPartPr>
      <w:docPartBody>
        <w:p w:rsidR="00000000" w:rsidRDefault="003E2F8C" w:rsidP="003E2F8C">
          <w:pPr>
            <w:pStyle w:val="2E9181F19E3D48DCA2FAF2FE763DF717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E794102405AC4579862AACF8817FF1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293689-FEB7-4F67-9A3B-3F991DDEFE11}"/>
      </w:docPartPr>
      <w:docPartBody>
        <w:p w:rsidR="00000000" w:rsidRDefault="003E2F8C" w:rsidP="003E2F8C">
          <w:pPr>
            <w:pStyle w:val="E794102405AC4579862AACF8817FF183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932724E971E64A42839561D675DD5F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A51394-8F13-48B5-8F7C-B891F299C9D5}"/>
      </w:docPartPr>
      <w:docPartBody>
        <w:p w:rsidR="00000000" w:rsidRDefault="003E2F8C" w:rsidP="003E2F8C">
          <w:pPr>
            <w:pStyle w:val="932724E971E64A42839561D675DD5F01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A416CA3407C6447581E4A162BBBC93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6E5CC-4CAD-4DDF-87E8-DCB78011149B}"/>
      </w:docPartPr>
      <w:docPartBody>
        <w:p w:rsidR="00000000" w:rsidRDefault="003E2F8C" w:rsidP="003E2F8C">
          <w:pPr>
            <w:pStyle w:val="A416CA3407C6447581E4A162BBBC9383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B7C8E01D97254F50BD185B7EFE9D60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463F67-2519-4F53-ADE5-24B114DC1AE0}"/>
      </w:docPartPr>
      <w:docPartBody>
        <w:p w:rsidR="00000000" w:rsidRDefault="003E2F8C" w:rsidP="003E2F8C">
          <w:pPr>
            <w:pStyle w:val="B7C8E01D97254F50BD185B7EFE9D6070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9524FE1A7B3D42ACAFD2410331D4D9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0FABA3-255C-4E5E-8FD6-5804553F056A}"/>
      </w:docPartPr>
      <w:docPartBody>
        <w:p w:rsidR="00000000" w:rsidRDefault="003E2F8C" w:rsidP="003E2F8C">
          <w:pPr>
            <w:pStyle w:val="9524FE1A7B3D42ACAFD2410331D4D959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C791A0FCE8CB4B98A034A15EFE4E66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77B83B-16A2-4B58-91E9-D04A5B55D379}"/>
      </w:docPartPr>
      <w:docPartBody>
        <w:p w:rsidR="00000000" w:rsidRDefault="003E2F8C" w:rsidP="003E2F8C">
          <w:pPr>
            <w:pStyle w:val="C791A0FCE8CB4B98A034A15EFE4E664B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26010490994D4DF690DE2D86A2789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32C869-BD6D-4377-B220-D2544EF48452}"/>
      </w:docPartPr>
      <w:docPartBody>
        <w:p w:rsidR="00000000" w:rsidRDefault="003E2F8C" w:rsidP="003E2F8C">
          <w:pPr>
            <w:pStyle w:val="26010490994D4DF690DE2D86A2789584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54F5FDA432894710A3669F596AF8BE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9974DB-2C90-498E-9BF2-61BB36F0E5AF}"/>
      </w:docPartPr>
      <w:docPartBody>
        <w:p w:rsidR="00000000" w:rsidRDefault="003E2F8C" w:rsidP="003E2F8C">
          <w:pPr>
            <w:pStyle w:val="54F5FDA432894710A3669F596AF8BE8D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CA427165B6304B25A1126FB9F5B490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2D4673-B744-4000-92E1-864CE9CE528D}"/>
      </w:docPartPr>
      <w:docPartBody>
        <w:p w:rsidR="00000000" w:rsidRDefault="003E2F8C" w:rsidP="003E2F8C">
          <w:pPr>
            <w:pStyle w:val="CA427165B6304B25A1126FB9F5B490AE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1180D818EF8540AA97915132A04B96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0D9591-07A8-42A3-A89C-D308B19F6A38}"/>
      </w:docPartPr>
      <w:docPartBody>
        <w:p w:rsidR="00000000" w:rsidRDefault="003E2F8C" w:rsidP="003E2F8C">
          <w:pPr>
            <w:pStyle w:val="1180D818EF8540AA97915132A04B96D6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02CEF7CDC88E4DBA97D8795D978F68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15FCE6-2249-4510-9404-332C5CF81A9A}"/>
      </w:docPartPr>
      <w:docPartBody>
        <w:p w:rsidR="00000000" w:rsidRDefault="003E2F8C" w:rsidP="003E2F8C">
          <w:pPr>
            <w:pStyle w:val="02CEF7CDC88E4DBA97D8795D978F68A7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B886CA4E4C3D47A889EC55CCC43713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AD78D3-7888-415D-91BE-E4E951FAD370}"/>
      </w:docPartPr>
      <w:docPartBody>
        <w:p w:rsidR="00000000" w:rsidRDefault="003E2F8C" w:rsidP="003E2F8C">
          <w:pPr>
            <w:pStyle w:val="B886CA4E4C3D47A889EC55CCC4371393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E640A7C822354AF48B3D68EB892DD4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0454BE-AC53-42F9-A65A-124FC98C8A20}"/>
      </w:docPartPr>
      <w:docPartBody>
        <w:p w:rsidR="00000000" w:rsidRDefault="003E2F8C" w:rsidP="003E2F8C">
          <w:pPr>
            <w:pStyle w:val="E640A7C822354AF48B3D68EB892DD4BA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40EE09C7C19A47E8AD35B99C87254E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56115-8F8E-40B7-8257-183BD65A2976}"/>
      </w:docPartPr>
      <w:docPartBody>
        <w:p w:rsidR="00000000" w:rsidRDefault="003E2F8C" w:rsidP="003E2F8C">
          <w:pPr>
            <w:pStyle w:val="40EE09C7C19A47E8AD35B99C87254E50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A453327D86A74306A2B37F6ADA2F4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B78A95-7BD0-44FE-BB62-3FC6562D95E2}"/>
      </w:docPartPr>
      <w:docPartBody>
        <w:p w:rsidR="00000000" w:rsidRDefault="003E2F8C" w:rsidP="003E2F8C">
          <w:pPr>
            <w:pStyle w:val="A453327D86A74306A2B37F6ADA2F4CAC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935417A29C414245BA56D970CC0C0A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9B52E7-320E-4793-B704-B610B1B02C23}"/>
      </w:docPartPr>
      <w:docPartBody>
        <w:p w:rsidR="00000000" w:rsidRDefault="003E2F8C" w:rsidP="003E2F8C">
          <w:pPr>
            <w:pStyle w:val="935417A29C414245BA56D970CC0C0ABB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86A986A26A3847968E57C47F6F60A0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2965FE-0EBA-4F8D-BAA5-BE7614674C35}"/>
      </w:docPartPr>
      <w:docPartBody>
        <w:p w:rsidR="00000000" w:rsidRDefault="003E2F8C" w:rsidP="003E2F8C">
          <w:pPr>
            <w:pStyle w:val="86A986A26A3847968E57C47F6F60A087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968BE20AD3CF4BEFABEE51E6DE899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F5B6EF-11D5-4BCE-96D0-BFDECD968861}"/>
      </w:docPartPr>
      <w:docPartBody>
        <w:p w:rsidR="00000000" w:rsidRDefault="003E2F8C" w:rsidP="003E2F8C">
          <w:pPr>
            <w:pStyle w:val="968BE20AD3CF4BEFABEE51E6DE899787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DD1D3F83EC094DCF82318ADA0F905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8735EE-7DAC-4F1E-A386-FFF48D38FDA5}"/>
      </w:docPartPr>
      <w:docPartBody>
        <w:p w:rsidR="00000000" w:rsidRDefault="003E2F8C" w:rsidP="003E2F8C">
          <w:pPr>
            <w:pStyle w:val="DD1D3F83EC094DCF82318ADA0F905CF2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44276BCE16A24C11B6548A97B493E7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CBF04-6356-4CD1-917D-4304576ABEBA}"/>
      </w:docPartPr>
      <w:docPartBody>
        <w:p w:rsidR="00000000" w:rsidRDefault="003E2F8C" w:rsidP="003E2F8C">
          <w:pPr>
            <w:pStyle w:val="44276BCE16A24C11B6548A97B493E78F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  <w:docPart>
      <w:docPartPr>
        <w:name w:val="DDA068C94B4C4CB0843331E0A79CD7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A9EEE7-7E40-424C-9ED3-7F1226DEC2D0}"/>
      </w:docPartPr>
      <w:docPartBody>
        <w:p w:rsidR="00000000" w:rsidRDefault="003E2F8C" w:rsidP="003E2F8C">
          <w:pPr>
            <w:pStyle w:val="DDA068C94B4C4CB0843331E0A79CD756"/>
          </w:pPr>
          <w:r w:rsidRPr="00AD5CA2">
            <w:rPr>
              <w:rFonts w:ascii="Nunito" w:eastAsia="Times New Roman" w:hAnsi="Nunito" w:cs="Times New Roman"/>
              <w:sz w:val="20"/>
              <w:szCs w:val="20"/>
              <w:shd w:val="clear" w:color="auto" w:fill="D9D9D9"/>
              <w:lang w:val="de-AT"/>
            </w:rPr>
            <w:t xml:space="preserve">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8C"/>
    <w:rsid w:val="003E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777A953F80F45C997480545E3DA757B">
    <w:name w:val="C777A953F80F45C997480545E3DA757B"/>
    <w:rsid w:val="003E2F8C"/>
  </w:style>
  <w:style w:type="paragraph" w:customStyle="1" w:styleId="9236F24967C244F9A56D9F5E226069D7">
    <w:name w:val="9236F24967C244F9A56D9F5E226069D7"/>
    <w:rsid w:val="003E2F8C"/>
  </w:style>
  <w:style w:type="paragraph" w:customStyle="1" w:styleId="A7AFF5D0E1E148F6AC56CEE989687F76">
    <w:name w:val="A7AFF5D0E1E148F6AC56CEE989687F76"/>
    <w:rsid w:val="003E2F8C"/>
  </w:style>
  <w:style w:type="character" w:styleId="Platzhaltertext">
    <w:name w:val="Placeholder Text"/>
    <w:basedOn w:val="Absatz-Standardschriftart"/>
    <w:uiPriority w:val="99"/>
    <w:semiHidden/>
    <w:rsid w:val="003E2F8C"/>
    <w:rPr>
      <w:color w:val="808080"/>
    </w:rPr>
  </w:style>
  <w:style w:type="paragraph" w:customStyle="1" w:styleId="C777A953F80F45C997480545E3DA757B1">
    <w:name w:val="C777A953F80F45C997480545E3DA757B1"/>
    <w:rsid w:val="003E2F8C"/>
    <w:rPr>
      <w:rFonts w:eastAsiaTheme="minorHAnsi"/>
      <w:lang w:eastAsia="en-US"/>
    </w:rPr>
  </w:style>
  <w:style w:type="paragraph" w:customStyle="1" w:styleId="9236F24967C244F9A56D9F5E226069D71">
    <w:name w:val="9236F24967C244F9A56D9F5E226069D71"/>
    <w:rsid w:val="003E2F8C"/>
    <w:rPr>
      <w:rFonts w:eastAsiaTheme="minorHAnsi"/>
      <w:lang w:eastAsia="en-US"/>
    </w:rPr>
  </w:style>
  <w:style w:type="paragraph" w:customStyle="1" w:styleId="A7AFF5D0E1E148F6AC56CEE989687F761">
    <w:name w:val="A7AFF5D0E1E148F6AC56CEE989687F761"/>
    <w:rsid w:val="003E2F8C"/>
    <w:rPr>
      <w:rFonts w:eastAsiaTheme="minorHAnsi"/>
      <w:lang w:eastAsia="en-US"/>
    </w:rPr>
  </w:style>
  <w:style w:type="paragraph" w:customStyle="1" w:styleId="B34E02BCE652429C9AA098448B357650">
    <w:name w:val="B34E02BCE652429C9AA098448B357650"/>
    <w:rsid w:val="003E2F8C"/>
    <w:rPr>
      <w:rFonts w:eastAsiaTheme="minorHAnsi"/>
      <w:lang w:eastAsia="en-US"/>
    </w:rPr>
  </w:style>
  <w:style w:type="paragraph" w:customStyle="1" w:styleId="0E9292CB71634704ADD1B298CA3766E8">
    <w:name w:val="0E9292CB71634704ADD1B298CA3766E8"/>
    <w:rsid w:val="003E2F8C"/>
    <w:rPr>
      <w:rFonts w:eastAsiaTheme="minorHAnsi"/>
      <w:lang w:eastAsia="en-US"/>
    </w:rPr>
  </w:style>
  <w:style w:type="paragraph" w:customStyle="1" w:styleId="88BF3737ADFA4A94AEA46A6379AAB097">
    <w:name w:val="88BF3737ADFA4A94AEA46A6379AAB097"/>
    <w:rsid w:val="003E2F8C"/>
    <w:rPr>
      <w:rFonts w:eastAsiaTheme="minorHAnsi"/>
      <w:lang w:eastAsia="en-US"/>
    </w:rPr>
  </w:style>
  <w:style w:type="paragraph" w:customStyle="1" w:styleId="B085F4D644344692991E8E8FB1E15D53">
    <w:name w:val="B085F4D644344692991E8E8FB1E15D53"/>
    <w:rsid w:val="003E2F8C"/>
    <w:rPr>
      <w:rFonts w:eastAsiaTheme="minorHAnsi"/>
      <w:lang w:eastAsia="en-US"/>
    </w:rPr>
  </w:style>
  <w:style w:type="paragraph" w:customStyle="1" w:styleId="A32BC634CAF448CEACBDCBE6FDE2F1C3">
    <w:name w:val="A32BC634CAF448CEACBDCBE6FDE2F1C3"/>
    <w:rsid w:val="003E2F8C"/>
    <w:rPr>
      <w:rFonts w:eastAsiaTheme="minorHAnsi"/>
      <w:lang w:eastAsia="en-US"/>
    </w:rPr>
  </w:style>
  <w:style w:type="paragraph" w:customStyle="1" w:styleId="3C8ABA7A0C4340F0A0BA06785F249FB9">
    <w:name w:val="3C8ABA7A0C4340F0A0BA06785F249FB9"/>
    <w:rsid w:val="003E2F8C"/>
    <w:rPr>
      <w:rFonts w:eastAsiaTheme="minorHAnsi"/>
      <w:lang w:eastAsia="en-US"/>
    </w:rPr>
  </w:style>
  <w:style w:type="paragraph" w:customStyle="1" w:styleId="94DD79978301437FAE7A221DC4627C70">
    <w:name w:val="94DD79978301437FAE7A221DC4627C70"/>
    <w:rsid w:val="003E2F8C"/>
    <w:rPr>
      <w:rFonts w:eastAsiaTheme="minorHAnsi"/>
      <w:lang w:eastAsia="en-US"/>
    </w:rPr>
  </w:style>
  <w:style w:type="paragraph" w:customStyle="1" w:styleId="0896E28AB4E04D81A517E1A87DAA03B9">
    <w:name w:val="0896E28AB4E04D81A517E1A87DAA03B9"/>
    <w:rsid w:val="003E2F8C"/>
    <w:rPr>
      <w:rFonts w:eastAsiaTheme="minorHAnsi"/>
      <w:lang w:eastAsia="en-US"/>
    </w:rPr>
  </w:style>
  <w:style w:type="paragraph" w:customStyle="1" w:styleId="20B9080CE27E4500B208E55F1F5C9750">
    <w:name w:val="20B9080CE27E4500B208E55F1F5C9750"/>
    <w:rsid w:val="003E2F8C"/>
    <w:rPr>
      <w:rFonts w:eastAsiaTheme="minorHAnsi"/>
      <w:lang w:eastAsia="en-US"/>
    </w:rPr>
  </w:style>
  <w:style w:type="paragraph" w:customStyle="1" w:styleId="FB1142D6EA5C4504AFCE8D9FECADF0E2">
    <w:name w:val="FB1142D6EA5C4504AFCE8D9FECADF0E2"/>
    <w:rsid w:val="003E2F8C"/>
    <w:rPr>
      <w:rFonts w:eastAsiaTheme="minorHAnsi"/>
      <w:lang w:eastAsia="en-US"/>
    </w:rPr>
  </w:style>
  <w:style w:type="paragraph" w:customStyle="1" w:styleId="94BF7EFA7B6D4E278B0DB5BE246FB886">
    <w:name w:val="94BF7EFA7B6D4E278B0DB5BE246FB886"/>
    <w:rsid w:val="003E2F8C"/>
    <w:rPr>
      <w:rFonts w:eastAsiaTheme="minorHAnsi"/>
      <w:lang w:eastAsia="en-US"/>
    </w:rPr>
  </w:style>
  <w:style w:type="paragraph" w:customStyle="1" w:styleId="4681435D47484D8F9C8CCA21A5673927">
    <w:name w:val="4681435D47484D8F9C8CCA21A5673927"/>
    <w:rsid w:val="003E2F8C"/>
    <w:rPr>
      <w:rFonts w:eastAsiaTheme="minorHAnsi"/>
      <w:lang w:eastAsia="en-US"/>
    </w:rPr>
  </w:style>
  <w:style w:type="paragraph" w:customStyle="1" w:styleId="C0AAB9A4AD46458AB40CA0301BD5C469">
    <w:name w:val="C0AAB9A4AD46458AB40CA0301BD5C469"/>
    <w:rsid w:val="003E2F8C"/>
    <w:rPr>
      <w:rFonts w:eastAsiaTheme="minorHAnsi"/>
      <w:lang w:eastAsia="en-US"/>
    </w:rPr>
  </w:style>
  <w:style w:type="paragraph" w:customStyle="1" w:styleId="B16F2BDD52A148F89A75C61748C57C7B">
    <w:name w:val="B16F2BDD52A148F89A75C61748C57C7B"/>
    <w:rsid w:val="003E2F8C"/>
    <w:rPr>
      <w:rFonts w:eastAsiaTheme="minorHAnsi"/>
      <w:lang w:eastAsia="en-US"/>
    </w:rPr>
  </w:style>
  <w:style w:type="paragraph" w:customStyle="1" w:styleId="CFD21E841B95421885CD1BD24534158C">
    <w:name w:val="CFD21E841B95421885CD1BD24534158C"/>
    <w:rsid w:val="003E2F8C"/>
    <w:rPr>
      <w:rFonts w:eastAsiaTheme="minorHAnsi"/>
      <w:lang w:eastAsia="en-US"/>
    </w:rPr>
  </w:style>
  <w:style w:type="paragraph" w:customStyle="1" w:styleId="ADD6AEEF952A448FB8271AA43FE53394">
    <w:name w:val="ADD6AEEF952A448FB8271AA43FE53394"/>
    <w:rsid w:val="003E2F8C"/>
    <w:rPr>
      <w:rFonts w:eastAsiaTheme="minorHAnsi"/>
      <w:lang w:eastAsia="en-US"/>
    </w:rPr>
  </w:style>
  <w:style w:type="paragraph" w:customStyle="1" w:styleId="C87B905AC62E48B6981298720E4771DB">
    <w:name w:val="C87B905AC62E48B6981298720E4771DB"/>
    <w:rsid w:val="003E2F8C"/>
    <w:rPr>
      <w:rFonts w:eastAsiaTheme="minorHAnsi"/>
      <w:lang w:eastAsia="en-US"/>
    </w:rPr>
  </w:style>
  <w:style w:type="paragraph" w:customStyle="1" w:styleId="5038D727AA8C47D6BC59E34161765FEF">
    <w:name w:val="5038D727AA8C47D6BC59E34161765FEF"/>
    <w:rsid w:val="003E2F8C"/>
    <w:rPr>
      <w:rFonts w:eastAsiaTheme="minorHAnsi"/>
      <w:lang w:eastAsia="en-US"/>
    </w:rPr>
  </w:style>
  <w:style w:type="paragraph" w:customStyle="1" w:styleId="31C37A1FD5CB402E91799DDEE53972FE">
    <w:name w:val="31C37A1FD5CB402E91799DDEE53972FE"/>
    <w:rsid w:val="003E2F8C"/>
    <w:rPr>
      <w:rFonts w:eastAsiaTheme="minorHAnsi"/>
      <w:lang w:eastAsia="en-US"/>
    </w:rPr>
  </w:style>
  <w:style w:type="paragraph" w:customStyle="1" w:styleId="1BF8F79CB51542B99E2524D12ABAFE3E">
    <w:name w:val="1BF8F79CB51542B99E2524D12ABAFE3E"/>
    <w:rsid w:val="003E2F8C"/>
    <w:rPr>
      <w:rFonts w:eastAsiaTheme="minorHAnsi"/>
      <w:lang w:eastAsia="en-US"/>
    </w:rPr>
  </w:style>
  <w:style w:type="paragraph" w:customStyle="1" w:styleId="2E3E0E4571B5445EB21473CA83DA4E62">
    <w:name w:val="2E3E0E4571B5445EB21473CA83DA4E62"/>
    <w:rsid w:val="003E2F8C"/>
    <w:rPr>
      <w:rFonts w:eastAsiaTheme="minorHAnsi"/>
      <w:lang w:eastAsia="en-US"/>
    </w:rPr>
  </w:style>
  <w:style w:type="paragraph" w:customStyle="1" w:styleId="21AD20B44A8B41D1AC7BCF12CF96D342">
    <w:name w:val="21AD20B44A8B41D1AC7BCF12CF96D342"/>
    <w:rsid w:val="003E2F8C"/>
    <w:rPr>
      <w:rFonts w:eastAsiaTheme="minorHAnsi"/>
      <w:lang w:eastAsia="en-US"/>
    </w:rPr>
  </w:style>
  <w:style w:type="paragraph" w:customStyle="1" w:styleId="A304014427D24E318599306F6753C08F">
    <w:name w:val="A304014427D24E318599306F6753C08F"/>
    <w:rsid w:val="003E2F8C"/>
    <w:rPr>
      <w:rFonts w:eastAsiaTheme="minorHAnsi"/>
      <w:lang w:eastAsia="en-US"/>
    </w:rPr>
  </w:style>
  <w:style w:type="paragraph" w:customStyle="1" w:styleId="2E9181F19E3D48DCA2FAF2FE763DF717">
    <w:name w:val="2E9181F19E3D48DCA2FAF2FE763DF717"/>
    <w:rsid w:val="003E2F8C"/>
    <w:rPr>
      <w:rFonts w:eastAsiaTheme="minorHAnsi"/>
      <w:lang w:eastAsia="en-US"/>
    </w:rPr>
  </w:style>
  <w:style w:type="paragraph" w:customStyle="1" w:styleId="E794102405AC4579862AACF8817FF183">
    <w:name w:val="E794102405AC4579862AACF8817FF183"/>
    <w:rsid w:val="003E2F8C"/>
    <w:rPr>
      <w:rFonts w:eastAsiaTheme="minorHAnsi"/>
      <w:lang w:eastAsia="en-US"/>
    </w:rPr>
  </w:style>
  <w:style w:type="paragraph" w:customStyle="1" w:styleId="932724E971E64A42839561D675DD5F01">
    <w:name w:val="932724E971E64A42839561D675DD5F01"/>
    <w:rsid w:val="003E2F8C"/>
    <w:rPr>
      <w:rFonts w:eastAsiaTheme="minorHAnsi"/>
      <w:lang w:eastAsia="en-US"/>
    </w:rPr>
  </w:style>
  <w:style w:type="paragraph" w:customStyle="1" w:styleId="A416CA3407C6447581E4A162BBBC9383">
    <w:name w:val="A416CA3407C6447581E4A162BBBC9383"/>
    <w:rsid w:val="003E2F8C"/>
    <w:rPr>
      <w:rFonts w:eastAsiaTheme="minorHAnsi"/>
      <w:lang w:eastAsia="en-US"/>
    </w:rPr>
  </w:style>
  <w:style w:type="paragraph" w:customStyle="1" w:styleId="B7C8E01D97254F50BD185B7EFE9D6070">
    <w:name w:val="B7C8E01D97254F50BD185B7EFE9D6070"/>
    <w:rsid w:val="003E2F8C"/>
    <w:rPr>
      <w:rFonts w:eastAsiaTheme="minorHAnsi"/>
      <w:lang w:eastAsia="en-US"/>
    </w:rPr>
  </w:style>
  <w:style w:type="paragraph" w:customStyle="1" w:styleId="9524FE1A7B3D42ACAFD2410331D4D959">
    <w:name w:val="9524FE1A7B3D42ACAFD2410331D4D959"/>
    <w:rsid w:val="003E2F8C"/>
    <w:rPr>
      <w:rFonts w:eastAsiaTheme="minorHAnsi"/>
      <w:lang w:eastAsia="en-US"/>
    </w:rPr>
  </w:style>
  <w:style w:type="paragraph" w:customStyle="1" w:styleId="C791A0FCE8CB4B98A034A15EFE4E664B">
    <w:name w:val="C791A0FCE8CB4B98A034A15EFE4E664B"/>
    <w:rsid w:val="003E2F8C"/>
    <w:rPr>
      <w:rFonts w:eastAsiaTheme="minorHAnsi"/>
      <w:lang w:eastAsia="en-US"/>
    </w:rPr>
  </w:style>
  <w:style w:type="paragraph" w:customStyle="1" w:styleId="26010490994D4DF690DE2D86A2789584">
    <w:name w:val="26010490994D4DF690DE2D86A2789584"/>
    <w:rsid w:val="003E2F8C"/>
    <w:rPr>
      <w:rFonts w:eastAsiaTheme="minorHAnsi"/>
      <w:lang w:eastAsia="en-US"/>
    </w:rPr>
  </w:style>
  <w:style w:type="paragraph" w:customStyle="1" w:styleId="54F5FDA432894710A3669F596AF8BE8D">
    <w:name w:val="54F5FDA432894710A3669F596AF8BE8D"/>
    <w:rsid w:val="003E2F8C"/>
    <w:rPr>
      <w:rFonts w:eastAsiaTheme="minorHAnsi"/>
      <w:lang w:eastAsia="en-US"/>
    </w:rPr>
  </w:style>
  <w:style w:type="paragraph" w:customStyle="1" w:styleId="CA427165B6304B25A1126FB9F5B490AE">
    <w:name w:val="CA427165B6304B25A1126FB9F5B490AE"/>
    <w:rsid w:val="003E2F8C"/>
    <w:rPr>
      <w:rFonts w:eastAsiaTheme="minorHAnsi"/>
      <w:lang w:eastAsia="en-US"/>
    </w:rPr>
  </w:style>
  <w:style w:type="paragraph" w:customStyle="1" w:styleId="1180D818EF8540AA97915132A04B96D6">
    <w:name w:val="1180D818EF8540AA97915132A04B96D6"/>
    <w:rsid w:val="003E2F8C"/>
    <w:rPr>
      <w:rFonts w:eastAsiaTheme="minorHAnsi"/>
      <w:lang w:eastAsia="en-US"/>
    </w:rPr>
  </w:style>
  <w:style w:type="paragraph" w:customStyle="1" w:styleId="02CEF7CDC88E4DBA97D8795D978F68A7">
    <w:name w:val="02CEF7CDC88E4DBA97D8795D978F68A7"/>
    <w:rsid w:val="003E2F8C"/>
    <w:rPr>
      <w:rFonts w:eastAsiaTheme="minorHAnsi"/>
      <w:lang w:eastAsia="en-US"/>
    </w:rPr>
  </w:style>
  <w:style w:type="paragraph" w:customStyle="1" w:styleId="B886CA4E4C3D47A889EC55CCC4371393">
    <w:name w:val="B886CA4E4C3D47A889EC55CCC4371393"/>
    <w:rsid w:val="003E2F8C"/>
    <w:rPr>
      <w:rFonts w:eastAsiaTheme="minorHAnsi"/>
      <w:lang w:eastAsia="en-US"/>
    </w:rPr>
  </w:style>
  <w:style w:type="paragraph" w:customStyle="1" w:styleId="E640A7C822354AF48B3D68EB892DD4BA">
    <w:name w:val="E640A7C822354AF48B3D68EB892DD4BA"/>
    <w:rsid w:val="003E2F8C"/>
    <w:rPr>
      <w:rFonts w:eastAsiaTheme="minorHAnsi"/>
      <w:lang w:eastAsia="en-US"/>
    </w:rPr>
  </w:style>
  <w:style w:type="paragraph" w:customStyle="1" w:styleId="40EE09C7C19A47E8AD35B99C87254E50">
    <w:name w:val="40EE09C7C19A47E8AD35B99C87254E50"/>
    <w:rsid w:val="003E2F8C"/>
    <w:rPr>
      <w:rFonts w:eastAsiaTheme="minorHAnsi"/>
      <w:lang w:eastAsia="en-US"/>
    </w:rPr>
  </w:style>
  <w:style w:type="paragraph" w:customStyle="1" w:styleId="A453327D86A74306A2B37F6ADA2F4CAC">
    <w:name w:val="A453327D86A74306A2B37F6ADA2F4CAC"/>
    <w:rsid w:val="003E2F8C"/>
    <w:rPr>
      <w:rFonts w:eastAsiaTheme="minorHAnsi"/>
      <w:lang w:eastAsia="en-US"/>
    </w:rPr>
  </w:style>
  <w:style w:type="paragraph" w:customStyle="1" w:styleId="935417A29C414245BA56D970CC0C0ABB">
    <w:name w:val="935417A29C414245BA56D970CC0C0ABB"/>
    <w:rsid w:val="003E2F8C"/>
    <w:rPr>
      <w:rFonts w:eastAsiaTheme="minorHAnsi"/>
      <w:lang w:eastAsia="en-US"/>
    </w:rPr>
  </w:style>
  <w:style w:type="paragraph" w:customStyle="1" w:styleId="86A986A26A3847968E57C47F6F60A087">
    <w:name w:val="86A986A26A3847968E57C47F6F60A087"/>
    <w:rsid w:val="003E2F8C"/>
    <w:rPr>
      <w:rFonts w:eastAsiaTheme="minorHAnsi"/>
      <w:lang w:eastAsia="en-US"/>
    </w:rPr>
  </w:style>
  <w:style w:type="paragraph" w:customStyle="1" w:styleId="968BE20AD3CF4BEFABEE51E6DE899787">
    <w:name w:val="968BE20AD3CF4BEFABEE51E6DE899787"/>
    <w:rsid w:val="003E2F8C"/>
    <w:rPr>
      <w:rFonts w:eastAsiaTheme="minorHAnsi"/>
      <w:lang w:eastAsia="en-US"/>
    </w:rPr>
  </w:style>
  <w:style w:type="paragraph" w:customStyle="1" w:styleId="DD1D3F83EC094DCF82318ADA0F905CF2">
    <w:name w:val="DD1D3F83EC094DCF82318ADA0F905CF2"/>
    <w:rsid w:val="003E2F8C"/>
    <w:rPr>
      <w:rFonts w:eastAsiaTheme="minorHAnsi"/>
      <w:lang w:eastAsia="en-US"/>
    </w:rPr>
  </w:style>
  <w:style w:type="paragraph" w:customStyle="1" w:styleId="44276BCE16A24C11B6548A97B493E78F">
    <w:name w:val="44276BCE16A24C11B6548A97B493E78F"/>
    <w:rsid w:val="003E2F8C"/>
    <w:rPr>
      <w:rFonts w:eastAsiaTheme="minorHAnsi"/>
      <w:lang w:eastAsia="en-US"/>
    </w:rPr>
  </w:style>
  <w:style w:type="paragraph" w:customStyle="1" w:styleId="DDA068C94B4C4CB0843331E0A79CD756">
    <w:name w:val="DDA068C94B4C4CB0843331E0A79CD756"/>
    <w:rsid w:val="003E2F8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21F5D-2DAD-4B4E-8546-717E36473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_Vorlage Aushang digital.dotx</Template>
  <TotalTime>0</TotalTime>
  <Pages>2</Pages>
  <Words>383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 BRG Steyr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Bachmayr Markus</dc:creator>
  <cp:keywords/>
  <dc:description/>
  <cp:lastModifiedBy>Bachmayr Markus</cp:lastModifiedBy>
  <cp:revision>2</cp:revision>
  <cp:lastPrinted>2023-02-02T15:41:00Z</cp:lastPrinted>
  <dcterms:created xsi:type="dcterms:W3CDTF">2024-01-18T07:51:00Z</dcterms:created>
  <dcterms:modified xsi:type="dcterms:W3CDTF">2024-01-18T07:51:00Z</dcterms:modified>
</cp:coreProperties>
</file>